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69F70" w14:textId="77777777" w:rsidR="00D2535A" w:rsidRDefault="007049E2">
      <w:pPr>
        <w:sectPr w:rsidR="00D2535A" w:rsidSect="009B6F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6AC5E79" wp14:editId="1DB1016E">
            <wp:simplePos x="0" y="0"/>
            <wp:positionH relativeFrom="margin">
              <wp:align>center</wp:align>
            </wp:positionH>
            <wp:positionV relativeFrom="page">
              <wp:posOffset>527050</wp:posOffset>
            </wp:positionV>
            <wp:extent cx="3578860" cy="701040"/>
            <wp:effectExtent l="0" t="0" r="2540" b="3810"/>
            <wp:wrapSquare wrapText="bothSides"/>
            <wp:docPr id="163690592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05925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39E9">
        <w:rPr>
          <w:noProof/>
        </w:rPr>
        <w:drawing>
          <wp:anchor distT="0" distB="0" distL="114300" distR="114300" simplePos="0" relativeHeight="251659264" behindDoc="0" locked="0" layoutInCell="1" allowOverlap="1" wp14:anchorId="2A9098A7" wp14:editId="1B5B56DC">
            <wp:simplePos x="0" y="0"/>
            <wp:positionH relativeFrom="column">
              <wp:posOffset>5003165</wp:posOffset>
            </wp:positionH>
            <wp:positionV relativeFrom="paragraph">
              <wp:posOffset>5389880</wp:posOffset>
            </wp:positionV>
            <wp:extent cx="3773805" cy="57150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2766ECFE" wp14:editId="4FEAA70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684" cy="7558763"/>
            <wp:effectExtent l="0" t="0" r="0" b="4445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7412749" wp14:editId="698CD271">
                <wp:simplePos x="0" y="0"/>
                <wp:positionH relativeFrom="column">
                  <wp:posOffset>4895850</wp:posOffset>
                </wp:positionH>
                <wp:positionV relativeFrom="page">
                  <wp:posOffset>4414177</wp:posOffset>
                </wp:positionV>
                <wp:extent cx="4003040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08084" w14:textId="6408210B" w:rsidR="003D00CE" w:rsidRPr="006720C3" w:rsidRDefault="006720C3" w:rsidP="00432F31">
                            <w:pPr>
                              <w:pStyle w:val="Portada-ttulo"/>
                              <w:rPr>
                                <w:sz w:val="44"/>
                                <w:szCs w:val="44"/>
                              </w:rPr>
                            </w:pPr>
                            <w:r w:rsidRPr="006720C3">
                              <w:rPr>
                                <w:sz w:val="44"/>
                                <w:szCs w:val="44"/>
                              </w:rPr>
                              <w:t>SERVICIOS SOCIALES DIRIGIDOS A LAS PERSONAS MAYORE</w:t>
                            </w:r>
                            <w:r w:rsidR="00C31B7C">
                              <w:rPr>
                                <w:sz w:val="44"/>
                                <w:szCs w:val="44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1274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5.5pt;margin-top:347.55pt;width:315.2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" filled="f" stroked="f" strokeweight=".5pt">
                <v:textbox>
                  <w:txbxContent>
                    <w:p w14:paraId="56808084" w14:textId="6408210B" w:rsidR="003D00CE" w:rsidRPr="006720C3" w:rsidRDefault="006720C3" w:rsidP="00432F31">
                      <w:pPr>
                        <w:pStyle w:val="Portada-ttulo"/>
                        <w:rPr>
                          <w:sz w:val="44"/>
                          <w:szCs w:val="44"/>
                        </w:rPr>
                      </w:pPr>
                      <w:r w:rsidRPr="006720C3">
                        <w:rPr>
                          <w:sz w:val="44"/>
                          <w:szCs w:val="44"/>
                        </w:rPr>
                        <w:t>SERVICIOS SOCIALES DIRIGIDOS A LAS PERSONAS MAYORE</w:t>
                      </w:r>
                      <w:r w:rsidR="00C31B7C">
                        <w:rPr>
                          <w:sz w:val="44"/>
                          <w:szCs w:val="44"/>
                        </w:rPr>
                        <w:t xml:space="preserve">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72185C" wp14:editId="661D5D0F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B883E" w14:textId="25674BE8" w:rsidR="003D00CE" w:rsidRPr="00BF39E9" w:rsidRDefault="003D00CE" w:rsidP="00432F31">
                            <w:pPr>
                              <w:pStyle w:val="Portada-subttulo"/>
                            </w:pPr>
                            <w:r w:rsidRPr="00BF39E9">
                              <w:t>Informe</w:t>
                            </w:r>
                            <w:r w:rsidR="006720C3">
                              <w:t xml:space="preserve"> a 31 de diciembre</w:t>
                            </w:r>
                            <w:r w:rsidR="00513D07" w:rsidRPr="00BF39E9">
                              <w:t xml:space="preserve"> de 202</w:t>
                            </w:r>
                            <w:r w:rsidR="00F34095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185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1BAB883E" w14:textId="25674BE8" w:rsidR="003D00CE" w:rsidRPr="00BF39E9" w:rsidRDefault="003D00CE" w:rsidP="00432F31">
                      <w:pPr>
                        <w:pStyle w:val="Portada-subttulo"/>
                      </w:pPr>
                      <w:r w:rsidRPr="00BF39E9">
                        <w:t>Informe</w:t>
                      </w:r>
                      <w:r w:rsidR="006720C3">
                        <w:t xml:space="preserve"> a 31 de diciembre</w:t>
                      </w:r>
                      <w:r w:rsidR="00513D07" w:rsidRPr="00BF39E9">
                        <w:t xml:space="preserve"> de 202</w:t>
                      </w:r>
                      <w:r w:rsidR="00F34095"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0F87E7E9" wp14:editId="5E13095E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3D9">
        <w:br w:type="page"/>
      </w:r>
    </w:p>
    <w:p w14:paraId="0BFF6156" w14:textId="77777777" w:rsidR="00D23792" w:rsidRDefault="00D23792"/>
    <w:bookmarkStart w:id="0" w:name="_Toc189658714" w:displacedByCustomXml="next"/>
    <w:bookmarkStart w:id="1" w:name="_Toc141913475" w:displacedByCustomXml="next"/>
    <w:sdt>
      <w:sdtPr>
        <w:rPr>
          <w:rStyle w:val="Ttulo1Car"/>
          <w:b/>
        </w:rPr>
        <w:id w:val="-136194630"/>
        <w:docPartObj>
          <w:docPartGallery w:val="Table of Contents"/>
          <w:docPartUnique/>
        </w:docPartObj>
      </w:sdtPr>
      <w:sdtEndPr>
        <w:rPr>
          <w:rStyle w:val="Fuentedeprrafopredeter"/>
          <w:rFonts w:eastAsiaTheme="minorHAnsi" w:cstheme="minorHAnsi"/>
          <w:b w:val="0"/>
          <w:color w:val="auto"/>
          <w:sz w:val="24"/>
          <w:szCs w:val="24"/>
        </w:rPr>
      </w:sdtEndPr>
      <w:sdtContent>
        <w:p w14:paraId="5F45C4F5" w14:textId="77777777" w:rsidR="00DA4E1A" w:rsidRPr="00712AEC" w:rsidRDefault="00DA4E1A" w:rsidP="00DA4E1A">
          <w:pPr>
            <w:pStyle w:val="Ttulo1"/>
            <w:rPr>
              <w:rStyle w:val="Ttulo1Car"/>
              <w:b/>
              <w:bCs/>
            </w:rPr>
          </w:pPr>
          <w:r w:rsidRPr="00C90FA2">
            <w:t>Índi</w:t>
          </w:r>
          <w:bookmarkStart w:id="2" w:name="_Toc141913126"/>
          <w:r w:rsidRPr="00C90FA2">
            <w:t>ce</w:t>
          </w:r>
          <w:bookmarkEnd w:id="2"/>
          <w:bookmarkEnd w:id="1"/>
          <w:bookmarkEnd w:id="0"/>
        </w:p>
        <w:p w14:paraId="66872FCC" w14:textId="0B020B67" w:rsidR="00A14FD5" w:rsidRDefault="00DA4E1A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s-ES"/>
            </w:rPr>
          </w:pPr>
          <w:r>
            <w:rPr>
              <w:smallCaps w:val="0"/>
              <w:sz w:val="24"/>
              <w:szCs w:val="24"/>
            </w:rPr>
            <w:fldChar w:fldCharType="begin"/>
          </w:r>
          <w:r>
            <w:rPr>
              <w:smallCaps w:val="0"/>
              <w:sz w:val="24"/>
              <w:szCs w:val="24"/>
            </w:rPr>
            <w:instrText xml:space="preserve"> TOC \h \z \t "Título 1;2;Título 2;3;Capitulo titular;1" </w:instrText>
          </w:r>
          <w:r>
            <w:rPr>
              <w:smallCaps w:val="0"/>
              <w:sz w:val="24"/>
              <w:szCs w:val="24"/>
            </w:rPr>
            <w:fldChar w:fldCharType="separate"/>
          </w:r>
          <w:hyperlink w:anchor="_Toc189658714" w:history="1">
            <w:r w:rsidR="00A14FD5" w:rsidRPr="00A12121">
              <w:rPr>
                <w:rStyle w:val="Hipervnculo"/>
                <w:noProof/>
              </w:rPr>
              <w:t>Índice</w:t>
            </w:r>
            <w:r w:rsidR="00A14FD5">
              <w:rPr>
                <w:noProof/>
                <w:webHidden/>
              </w:rPr>
              <w:tab/>
            </w:r>
            <w:r w:rsidR="00A14FD5">
              <w:rPr>
                <w:noProof/>
                <w:webHidden/>
              </w:rPr>
              <w:fldChar w:fldCharType="begin"/>
            </w:r>
            <w:r w:rsidR="00A14FD5">
              <w:rPr>
                <w:noProof/>
                <w:webHidden/>
              </w:rPr>
              <w:instrText xml:space="preserve"> PAGEREF _Toc189658714 \h </w:instrText>
            </w:r>
            <w:r w:rsidR="00A14FD5">
              <w:rPr>
                <w:noProof/>
                <w:webHidden/>
              </w:rPr>
            </w:r>
            <w:r w:rsidR="00A14FD5"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</w:t>
            </w:r>
            <w:r w:rsidR="00A14FD5">
              <w:rPr>
                <w:noProof/>
                <w:webHidden/>
              </w:rPr>
              <w:fldChar w:fldCharType="end"/>
            </w:r>
          </w:hyperlink>
        </w:p>
        <w:p w14:paraId="6B418BD5" w14:textId="10A6B345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15" w:history="1">
            <w:r w:rsidRPr="00A12121">
              <w:rPr>
                <w:rStyle w:val="Hipervnculo"/>
                <w:noProof/>
              </w:rPr>
              <w:t>Principales Magnitudes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E6BB4" w14:textId="0F4AFB94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16" w:history="1">
            <w:r w:rsidRPr="00A12121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Resumen de 202</w:t>
            </w:r>
            <w:r w:rsidR="00F34095">
              <w:rPr>
                <w:rStyle w:val="Hipervnculo"/>
                <w:noProof/>
              </w:rPr>
              <w:t>4</w:t>
            </w:r>
            <w:r w:rsidRPr="00A12121">
              <w:rPr>
                <w:rStyle w:val="Hipervnculo"/>
                <w:noProof/>
              </w:rPr>
              <w:t xml:space="preserve"> (*)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6C602" w14:textId="462ACE23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17" w:history="1">
            <w:r w:rsidRPr="00A12121">
              <w:rPr>
                <w:rStyle w:val="Hipervnculo"/>
                <w:noProof/>
              </w:rPr>
              <w:t>Servicio de Teleasistencia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730F6" w14:textId="01A949C6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18" w:history="1">
            <w:r w:rsidRPr="00A12121">
              <w:rPr>
                <w:rStyle w:val="Hipervnculo"/>
                <w:noProof/>
              </w:rPr>
              <w:t>b. 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E3F7B" w14:textId="037B7AAF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19" w:history="1">
            <w:r w:rsidRPr="00A12121">
              <w:rPr>
                <w:rStyle w:val="Hipervnculo"/>
                <w:noProof/>
              </w:rPr>
              <w:t>c. 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64406" w14:textId="28579F10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20" w:history="1">
            <w:r w:rsidRPr="00A12121">
              <w:rPr>
                <w:rStyle w:val="Hipervnculo"/>
                <w:noProof/>
              </w:rPr>
              <w:t>Servicio de Ayuda a 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C7B37" w14:textId="2F3049C0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1" w:history="1">
            <w:r w:rsidRPr="00A12121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FA913" w14:textId="4D660C29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2" w:history="1">
            <w:r w:rsidRPr="00A12121">
              <w:rPr>
                <w:rStyle w:val="Hipervnculo"/>
                <w:noProof/>
              </w:rPr>
              <w:t>b. 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60B4D" w14:textId="542BBF8B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3" w:history="1">
            <w:r w:rsidRPr="00A12121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Intensidad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C7B29" w14:textId="5B82AB06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4" w:history="1">
            <w:r w:rsidRPr="00A12121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Otros servicios de ayuda a 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DCD35" w14:textId="603E362B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5" w:history="1">
            <w:r w:rsidRPr="00A12121">
              <w:rPr>
                <w:rStyle w:val="Hipervnculo"/>
                <w:noProof/>
              </w:rPr>
              <w:t>e.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620BA" w14:textId="192F6C11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26" w:history="1">
            <w:r w:rsidRPr="00A12121">
              <w:rPr>
                <w:rStyle w:val="Hipervnculo"/>
                <w:noProof/>
              </w:rPr>
              <w:t>Servicio de Centros de Mayores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25B6F" w14:textId="0F01B2DA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7" w:history="1">
            <w:r w:rsidRPr="00A12121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A7F54" w14:textId="107C3BD2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8" w:history="1">
            <w:r w:rsidRPr="00A12121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3705D" w14:textId="358ECFF0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29" w:history="1">
            <w:r w:rsidRPr="00A12121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Personas asociadas y distribución por sexo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A7821" w14:textId="26D4BCF3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30" w:history="1">
            <w:r w:rsidRPr="00A12121">
              <w:rPr>
                <w:rStyle w:val="Hipervnculo"/>
                <w:noProof/>
              </w:rPr>
              <w:t>Servicio de Centros de 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F4362" w14:textId="1B55C6E9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1" w:history="1">
            <w:r w:rsidRPr="00A12121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8E5AF" w14:textId="11CB2241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2" w:history="1">
            <w:r w:rsidRPr="00A12121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Plazas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057AC" w14:textId="16559A5E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3" w:history="1">
            <w:r w:rsidRPr="00A12121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026F1" w14:textId="0E6A28A3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4" w:history="1">
            <w:r w:rsidRPr="00A12121">
              <w:rPr>
                <w:rStyle w:val="Hipervnculo"/>
                <w:noProof/>
              </w:rPr>
              <w:t>e.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2D401" w14:textId="060E3FE7" w:rsidR="00A14FD5" w:rsidRDefault="00A14FD5">
          <w:pPr>
            <w:pStyle w:val="TDC1"/>
            <w:tabs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s-ES"/>
            </w:rPr>
          </w:pPr>
          <w:hyperlink w:anchor="_Toc189658735" w:history="1">
            <w:r w:rsidRPr="00A12121">
              <w:rPr>
                <w:rStyle w:val="Hipervnculo"/>
                <w:noProof/>
              </w:rPr>
              <w:t>Servicio de Atención Residencial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BE5C7" w14:textId="4A048158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6" w:history="1">
            <w:r w:rsidRPr="00A12121">
              <w:rPr>
                <w:rStyle w:val="Hipervnculo"/>
                <w:noProof/>
              </w:rPr>
              <w:t>b.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Centros y su distribución por titularidad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B0512" w14:textId="7FF9EDA9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7" w:history="1">
            <w:r w:rsidRPr="00A12121">
              <w:rPr>
                <w:rStyle w:val="Hipervnculo"/>
                <w:noProof/>
              </w:rPr>
              <w:t>c.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Plazas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E4E19" w14:textId="7C4527ED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8" w:history="1">
            <w:r w:rsidRPr="00A12121">
              <w:rPr>
                <w:rStyle w:val="Hipervnculo"/>
                <w:noProof/>
              </w:rPr>
              <w:t>c.1.Plazas de Centros Residenciales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6BE4B" w14:textId="68BA4AE4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39" w:history="1">
            <w:r w:rsidRPr="00A12121">
              <w:rPr>
                <w:rStyle w:val="Hipervnculo"/>
                <w:noProof/>
              </w:rPr>
              <w:t>c.2. Plazas de Viviendas para Mayores y su distribución por tipo de financiación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F1956" w14:textId="73BDE5FB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0" w:history="1">
            <w:r w:rsidRPr="00A12121">
              <w:rPr>
                <w:rStyle w:val="Hipervnculo"/>
                <w:noProof/>
              </w:rPr>
              <w:t>d.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Personas usuarias,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BED22" w14:textId="6CCB5F93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1" w:history="1">
            <w:r w:rsidRPr="00A12121">
              <w:rPr>
                <w:rStyle w:val="Hipervnculo"/>
                <w:noProof/>
              </w:rPr>
              <w:t>d.1.Personas usuarias de Centros Residenciales,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4F29D" w14:textId="196AE8A5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2" w:history="1">
            <w:r w:rsidRPr="00A12121">
              <w:rPr>
                <w:rStyle w:val="Hipervnculo"/>
                <w:noProof/>
              </w:rPr>
              <w:t>d.2.Personas usuarias de Viviendas para Mayores, distribución por sexo y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C52E4" w14:textId="0240A2D9" w:rsidR="00A14FD5" w:rsidRDefault="00A14FD5">
          <w:pPr>
            <w:pStyle w:val="TDC3"/>
            <w:tabs>
              <w:tab w:val="left" w:pos="960"/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3" w:history="1">
            <w:r w:rsidRPr="00A12121">
              <w:rPr>
                <w:rStyle w:val="Hipervnculo"/>
                <w:noProof/>
              </w:rPr>
              <w:t>a.</w:t>
            </w:r>
            <w:r>
              <w:rPr>
                <w:rFonts w:eastAsiaTheme="minorEastAsia"/>
                <w:noProof/>
                <w:sz w:val="24"/>
                <w:szCs w:val="24"/>
                <w:lang w:eastAsia="es-ES"/>
              </w:rPr>
              <w:tab/>
            </w:r>
            <w:r w:rsidRPr="00A12121">
              <w:rPr>
                <w:rStyle w:val="Hipervnculo"/>
                <w:noProof/>
              </w:rPr>
              <w:t>Precio del 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4D736" w14:textId="0824356D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4" w:history="1">
            <w:r w:rsidRPr="00A12121">
              <w:rPr>
                <w:rStyle w:val="Hipervnculo"/>
                <w:noProof/>
              </w:rPr>
              <w:t>e.1 Precio del servicio de Centros Residenciales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0F90E" w14:textId="6CC58481" w:rsidR="00A14FD5" w:rsidRDefault="00A14FD5">
          <w:pPr>
            <w:pStyle w:val="TDC3"/>
            <w:tabs>
              <w:tab w:val="right" w:leader="dot" w:pos="13426"/>
            </w:tabs>
            <w:rPr>
              <w:rFonts w:eastAsiaTheme="minorEastAsia"/>
              <w:noProof/>
              <w:sz w:val="24"/>
              <w:szCs w:val="24"/>
              <w:lang w:eastAsia="es-ES"/>
            </w:rPr>
          </w:pPr>
          <w:hyperlink w:anchor="_Toc189658745" w:history="1">
            <w:r w:rsidRPr="00A12121">
              <w:rPr>
                <w:rStyle w:val="Hipervnculo"/>
                <w:noProof/>
              </w:rPr>
              <w:t>e.2 Precio del servicio de Viviendas para Mayores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_Toc189658745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5A31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0663F" w14:textId="163F37AD" w:rsidR="00DA4E1A" w:rsidRDefault="00DA4E1A" w:rsidP="00DA4E1A">
          <w:pPr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mallCaps/>
              <w:sz w:val="24"/>
              <w:szCs w:val="24"/>
            </w:rPr>
            <w:fldChar w:fldCharType="end"/>
          </w:r>
        </w:p>
      </w:sdtContent>
    </w:sdt>
    <w:p w14:paraId="79BF7439" w14:textId="77777777" w:rsidR="00DA4E1A" w:rsidRDefault="00DA4E1A"/>
    <w:p w14:paraId="40DA99C8" w14:textId="77777777" w:rsidR="00A41315" w:rsidRDefault="00A41315"/>
    <w:p w14:paraId="1D4A56DD" w14:textId="77777777" w:rsidR="00A41315" w:rsidRDefault="00A41315"/>
    <w:p w14:paraId="47F32185" w14:textId="77777777" w:rsidR="00A41315" w:rsidRDefault="00A41315">
      <w:r>
        <w:br w:type="page"/>
      </w:r>
    </w:p>
    <w:p w14:paraId="5559BEDC" w14:textId="77777777" w:rsidR="00A41315" w:rsidRPr="003207B8" w:rsidRDefault="00A41315" w:rsidP="00A41315">
      <w:pPr>
        <w:pStyle w:val="NCapitulo"/>
      </w:pPr>
      <w:bookmarkStart w:id="3" w:name="_Hlk184987435"/>
      <w:r w:rsidRPr="003207B8">
        <w:lastRenderedPageBreak/>
        <w:t>1</w:t>
      </w:r>
    </w:p>
    <w:p w14:paraId="6EFBEC10" w14:textId="7563F6AD" w:rsidR="00A41315" w:rsidRPr="006044B0" w:rsidRDefault="000C5F1D" w:rsidP="00A41315">
      <w:pPr>
        <w:pStyle w:val="Capitulotitular"/>
      </w:pPr>
      <w:bookmarkStart w:id="4" w:name="_Toc141913479"/>
      <w:bookmarkStart w:id="5" w:name="_Toc141916511"/>
      <w:bookmarkStart w:id="6" w:name="_Toc189658715"/>
      <w:r w:rsidRPr="000C5F1D">
        <w:t>Principales Magnitudes</w:t>
      </w:r>
      <w:bookmarkEnd w:id="4"/>
      <w:bookmarkEnd w:id="5"/>
      <w:bookmarkEnd w:id="6"/>
    </w:p>
    <w:p w14:paraId="519C2277" w14:textId="77777777" w:rsidR="00A41315" w:rsidRDefault="00A41315" w:rsidP="00A41315">
      <w:r>
        <w:rPr>
          <w:noProof/>
        </w:rPr>
        <w:drawing>
          <wp:inline distT="0" distB="0" distL="0" distR="0" wp14:anchorId="6F6CE0C6" wp14:editId="3EF7F641">
            <wp:extent cx="8538171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3046C" w14:textId="77777777" w:rsidR="00A41315" w:rsidRPr="00D2535A" w:rsidRDefault="00A41315" w:rsidP="00A41315"/>
    <w:p w14:paraId="392D913B" w14:textId="77777777" w:rsidR="002713D9" w:rsidRDefault="002713D9"/>
    <w:p w14:paraId="242950CA" w14:textId="77777777" w:rsidR="00732E52" w:rsidRDefault="00732E52"/>
    <w:p w14:paraId="600D0C61" w14:textId="22E6FFFF" w:rsidR="000C5F1D" w:rsidRDefault="000D256F">
      <w:r>
        <w:br w:type="page"/>
      </w:r>
    </w:p>
    <w:p w14:paraId="3EA983DB" w14:textId="2D208C65" w:rsidR="000C5F1D" w:rsidRDefault="000C5F1D" w:rsidP="000C5F1D">
      <w:pPr>
        <w:pStyle w:val="Ttulo2"/>
        <w:keepNext/>
        <w:keepLines/>
        <w:numPr>
          <w:ilvl w:val="0"/>
          <w:numId w:val="1"/>
        </w:numPr>
        <w:spacing w:before="40"/>
        <w:ind w:left="714" w:hanging="357"/>
        <w:jc w:val="left"/>
        <w:rPr>
          <w:sz w:val="22"/>
          <w:szCs w:val="22"/>
        </w:rPr>
      </w:pPr>
      <w:bookmarkStart w:id="7" w:name="_Toc189658716"/>
      <w:bookmarkEnd w:id="3"/>
      <w:r>
        <w:rPr>
          <w:sz w:val="22"/>
          <w:szCs w:val="22"/>
        </w:rPr>
        <w:lastRenderedPageBreak/>
        <w:t>Resumen de 202</w:t>
      </w:r>
      <w:r w:rsidR="00F34095">
        <w:rPr>
          <w:sz w:val="22"/>
          <w:szCs w:val="22"/>
        </w:rPr>
        <w:t>4</w:t>
      </w:r>
      <w:r>
        <w:rPr>
          <w:sz w:val="22"/>
          <w:szCs w:val="22"/>
        </w:rPr>
        <w:t xml:space="preserve"> (*)</w:t>
      </w:r>
      <w:bookmarkEnd w:id="7"/>
    </w:p>
    <w:p w14:paraId="12F7A505" w14:textId="0FCE91A5" w:rsidR="000C5F1D" w:rsidRDefault="00FA44BA" w:rsidP="000C5F1D">
      <w:r>
        <w:pict w14:anchorId="5C53A4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5pt;height:198pt">
            <v:imagedata r:id="rId19" o:title=""/>
          </v:shape>
        </w:pict>
      </w:r>
    </w:p>
    <w:p w14:paraId="650C141E" w14:textId="77777777" w:rsidR="000C5F1D" w:rsidRPr="000C5F1D" w:rsidRDefault="000C5F1D" w:rsidP="000C5F1D">
      <w:pPr>
        <w:rPr>
          <w:rFonts w:ascii="Arial" w:hAnsi="Arial" w:cs="Arial"/>
          <w:sz w:val="16"/>
          <w:szCs w:val="16"/>
        </w:rPr>
      </w:pPr>
      <w:r w:rsidRPr="000C5F1D">
        <w:rPr>
          <w:rFonts w:ascii="Arial" w:hAnsi="Arial" w:cs="Arial"/>
          <w:sz w:val="16"/>
          <w:szCs w:val="16"/>
        </w:rPr>
        <w:t xml:space="preserve">(*) Para todo el documento: “- “significa que no se proporciona dato y “0” significa que el valor de la variable es 0. </w:t>
      </w:r>
    </w:p>
    <w:p w14:paraId="1B6CA44F" w14:textId="77777777" w:rsidR="000C5F1D" w:rsidRPr="000C5F1D" w:rsidRDefault="000C5F1D" w:rsidP="000C5F1D">
      <w:pPr>
        <w:rPr>
          <w:rFonts w:ascii="Arial" w:hAnsi="Arial" w:cs="Arial"/>
          <w:sz w:val="16"/>
          <w:szCs w:val="16"/>
        </w:rPr>
      </w:pPr>
      <w:r w:rsidRPr="000C5F1D">
        <w:rPr>
          <w:rFonts w:ascii="Arial" w:hAnsi="Arial" w:cs="Arial"/>
          <w:sz w:val="16"/>
          <w:szCs w:val="16"/>
        </w:rPr>
        <w:t>El Índice de Cobertura se calcula:</w:t>
      </w:r>
    </w:p>
    <w:p w14:paraId="31E82345" w14:textId="77777777" w:rsidR="000C5F1D" w:rsidRPr="000C5F1D" w:rsidRDefault="000C5F1D" w:rsidP="000C5F1D">
      <w:pPr>
        <w:rPr>
          <w:rFonts w:ascii="Arial" w:hAnsi="Arial" w:cs="Arial"/>
          <w:sz w:val="16"/>
          <w:szCs w:val="16"/>
        </w:rPr>
      </w:pPr>
      <w:r w:rsidRPr="000C5F1D">
        <w:rPr>
          <w:rFonts w:ascii="Arial" w:hAnsi="Arial" w:cs="Arial"/>
          <w:sz w:val="16"/>
          <w:szCs w:val="16"/>
        </w:rPr>
        <w:t>-En el caso de los Centros de Día y de los Servicios de Atención Residencial: (plazas/población&gt;=65 años) *100</w:t>
      </w:r>
    </w:p>
    <w:p w14:paraId="62C18D15" w14:textId="5217F70F" w:rsidR="000C5F1D" w:rsidRDefault="000C5F1D" w:rsidP="000C5F1D">
      <w:pPr>
        <w:rPr>
          <w:rFonts w:ascii="Arial" w:hAnsi="Arial" w:cs="Arial"/>
          <w:sz w:val="16"/>
          <w:szCs w:val="16"/>
        </w:rPr>
      </w:pPr>
      <w:r w:rsidRPr="000C5F1D">
        <w:rPr>
          <w:rFonts w:ascii="Arial" w:hAnsi="Arial" w:cs="Arial"/>
          <w:sz w:val="16"/>
          <w:szCs w:val="16"/>
        </w:rPr>
        <w:t>-En Teleasistencia, Ayuda a domicilio y Centros de Mayores: (personas usuarias/población&gt;=65 años) *100</w:t>
      </w:r>
    </w:p>
    <w:p w14:paraId="1DA69ED9" w14:textId="77777777" w:rsidR="000C5F1D" w:rsidRDefault="000C5F1D" w:rsidP="000C5F1D">
      <w:pPr>
        <w:rPr>
          <w:rFonts w:ascii="Arial" w:hAnsi="Arial" w:cs="Arial"/>
          <w:sz w:val="16"/>
          <w:szCs w:val="16"/>
        </w:rPr>
      </w:pPr>
    </w:p>
    <w:p w14:paraId="60C36689" w14:textId="2A7950A5" w:rsidR="000C5F1D" w:rsidRPr="000C5F1D" w:rsidRDefault="00E531B5" w:rsidP="000C5F1D">
      <w:pPr>
        <w:rPr>
          <w:rFonts w:ascii="Arial" w:hAnsi="Arial" w:cs="Arial"/>
          <w:sz w:val="16"/>
          <w:szCs w:val="16"/>
        </w:rPr>
      </w:pPr>
      <w:r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D30BAF" wp14:editId="3506D1C1">
                <wp:simplePos x="0" y="0"/>
                <wp:positionH relativeFrom="margin">
                  <wp:posOffset>4668404</wp:posOffset>
                </wp:positionH>
                <wp:positionV relativeFrom="paragraph">
                  <wp:posOffset>1339273</wp:posOffset>
                </wp:positionV>
                <wp:extent cx="266700" cy="521970"/>
                <wp:effectExtent l="0" t="38100" r="57150" b="3048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5219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887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367.6pt;margin-top:105.45pt;width:21pt;height:41.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" strokecolor="#404040" strokeweight=".5pt">
                <v:stroke endarrow="block" joinstyle="miter"/>
                <w10:wrap anchorx="margin"/>
              </v:shape>
            </w:pict>
          </mc:Fallback>
        </mc:AlternateContent>
      </w:r>
      <w:r w:rsidR="00FA44BA">
        <w:rPr>
          <w:rFonts w:ascii="Arial" w:hAnsi="Arial" w:cs="Arial"/>
          <w:sz w:val="16"/>
          <w:szCs w:val="16"/>
        </w:rPr>
        <w:pict w14:anchorId="340121C5">
          <v:shape id="_x0000_i1026" type="#_x0000_t75" style="width:384pt;height:174pt">
            <v:imagedata r:id="rId20" o:title=""/>
          </v:shape>
        </w:pict>
      </w:r>
      <w:r>
        <w:rPr>
          <w:noProof/>
          <w:sz w:val="18"/>
          <w:szCs w:val="18"/>
          <w:lang w:eastAsia="es-ES"/>
        </w:rPr>
        <w:drawing>
          <wp:inline distT="0" distB="0" distL="0" distR="0" wp14:anchorId="2B364DAB" wp14:editId="5D4E5716">
            <wp:extent cx="267970" cy="2109470"/>
            <wp:effectExtent l="0" t="0" r="0" b="5080"/>
            <wp:docPr id="653817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4BA">
        <w:rPr>
          <w:rFonts w:ascii="Arial" w:hAnsi="Arial" w:cs="Arial"/>
          <w:sz w:val="16"/>
          <w:szCs w:val="16"/>
        </w:rPr>
        <w:pict w14:anchorId="7ECEAD4A">
          <v:shape id="_x0000_i1027" type="#_x0000_t75" style="width:222pt;height:174pt">
            <v:imagedata r:id="rId22" o:title=""/>
          </v:shape>
        </w:pict>
      </w:r>
    </w:p>
    <w:p w14:paraId="1D4047E3" w14:textId="77777777" w:rsidR="00E531B5" w:rsidRPr="00E531B5" w:rsidRDefault="00E531B5" w:rsidP="00E531B5">
      <w:pPr>
        <w:keepNext/>
        <w:keepLines/>
        <w:numPr>
          <w:ilvl w:val="0"/>
          <w:numId w:val="2"/>
        </w:numPr>
        <w:spacing w:before="40" w:after="120"/>
        <w:jc w:val="left"/>
        <w:outlineLvl w:val="1"/>
        <w:rPr>
          <w:b/>
          <w:bCs/>
          <w:color w:val="007B5F" w:themeColor="text2"/>
        </w:rPr>
      </w:pPr>
      <w:r w:rsidRPr="00E531B5">
        <w:rPr>
          <w:b/>
          <w:bCs/>
          <w:color w:val="007B5F" w:themeColor="text2"/>
        </w:rPr>
        <w:lastRenderedPageBreak/>
        <w:t>Evolución</w:t>
      </w:r>
    </w:p>
    <w:p w14:paraId="46128A35" w14:textId="47EF0928" w:rsidR="00E531B5" w:rsidRDefault="00E531B5" w:rsidP="00E531B5">
      <w:pPr>
        <w:rPr>
          <w:sz w:val="18"/>
          <w:szCs w:val="18"/>
        </w:rPr>
      </w:pPr>
      <w:r w:rsidRPr="00E531B5">
        <w:rPr>
          <w:sz w:val="18"/>
          <w:szCs w:val="18"/>
        </w:rPr>
        <w:t>En el año 2019 se produce un cambio de metodología: para contabilizar los usuarios/asociados se tiene en cuenta la parte proporcional del año en el que han sido usuarios del servicio. Esto afecta a diferentes gráficos que incluyen evolución del número de usuarios y del número de asociados, y se ha marcado el corte en la serie con una línea naranja. En cambio, este cambio metodológico no afecta a las plazas.</w:t>
      </w:r>
      <w:r w:rsidR="000D42A6">
        <w:rPr>
          <w:sz w:val="18"/>
          <w:szCs w:val="18"/>
        </w:rPr>
        <w:t xml:space="preserve"> Este año </w:t>
      </w:r>
      <w:r w:rsidR="000D42A6" w:rsidRPr="000D42A6">
        <w:rPr>
          <w:b/>
          <w:bCs/>
          <w:i/>
          <w:iCs/>
          <w:sz w:val="18"/>
          <w:szCs w:val="18"/>
        </w:rPr>
        <w:t>los datos de Melilla son los del año 2023</w:t>
      </w:r>
      <w:r w:rsidR="000D42A6">
        <w:rPr>
          <w:sz w:val="18"/>
          <w:szCs w:val="18"/>
        </w:rPr>
        <w:t>, ya que la Ciudad Autónoma ha perdido sus datos por ciberataque.</w:t>
      </w:r>
    </w:p>
    <w:p w14:paraId="5A74427C" w14:textId="77777777" w:rsidR="00E531B5" w:rsidRDefault="00E531B5" w:rsidP="00E531B5">
      <w:pPr>
        <w:rPr>
          <w:sz w:val="18"/>
          <w:szCs w:val="18"/>
        </w:rPr>
      </w:pPr>
    </w:p>
    <w:p w14:paraId="3AD25CE7" w14:textId="682A21F9" w:rsidR="00E531B5" w:rsidRDefault="00FA44BA" w:rsidP="00E531B5">
      <w:pPr>
        <w:rPr>
          <w:sz w:val="18"/>
          <w:szCs w:val="18"/>
        </w:rPr>
      </w:pPr>
      <w:r>
        <w:rPr>
          <w:sz w:val="18"/>
          <w:szCs w:val="18"/>
        </w:rPr>
        <w:pict w14:anchorId="56C53FB7">
          <v:shape id="_x0000_i1028" type="#_x0000_t75" style="width:472pt;height:180pt">
            <v:imagedata r:id="rId23" o:title=""/>
          </v:shape>
        </w:pict>
      </w:r>
    </w:p>
    <w:p w14:paraId="04D9BCC5" w14:textId="77777777" w:rsidR="00A36503" w:rsidRDefault="00A36503" w:rsidP="00E531B5">
      <w:pPr>
        <w:rPr>
          <w:sz w:val="18"/>
          <w:szCs w:val="18"/>
        </w:rPr>
      </w:pPr>
    </w:p>
    <w:p w14:paraId="16E021E7" w14:textId="77777777" w:rsidR="00E531B5" w:rsidRPr="00E531B5" w:rsidRDefault="00E531B5" w:rsidP="00E531B5">
      <w:pPr>
        <w:rPr>
          <w:sz w:val="18"/>
          <w:szCs w:val="18"/>
        </w:rPr>
      </w:pPr>
    </w:p>
    <w:p w14:paraId="4B28800B" w14:textId="264E7E56" w:rsidR="00B800A8" w:rsidRDefault="00FA44BA">
      <w:pPr>
        <w:jc w:val="left"/>
      </w:pPr>
      <w:r>
        <w:pict w14:anchorId="24CB4CD0">
          <v:shape id="_x0000_i1029" type="#_x0000_t75" style="width:472pt;height:177.5pt">
            <v:imagedata r:id="rId24" o:title=""/>
          </v:shape>
        </w:pict>
      </w:r>
    </w:p>
    <w:p w14:paraId="7393D159" w14:textId="644CEC30" w:rsidR="000C5F1D" w:rsidRDefault="000C5F1D" w:rsidP="00A36503">
      <w:pPr>
        <w:jc w:val="left"/>
      </w:pPr>
      <w:r w:rsidRPr="00B800A8">
        <w:rPr>
          <w:rFonts w:ascii="Arial" w:hAnsi="Arial" w:cs="Arial"/>
          <w:sz w:val="16"/>
          <w:szCs w:val="16"/>
        </w:rPr>
        <w:br w:type="page"/>
      </w:r>
      <w:r w:rsidR="00FA44BA">
        <w:lastRenderedPageBreak/>
        <w:pict w14:anchorId="56D27E87">
          <v:shape id="_x0000_i1030" type="#_x0000_t75" style="width:487.5pt;height:192pt">
            <v:imagedata r:id="rId25" o:title=""/>
          </v:shape>
        </w:pict>
      </w:r>
    </w:p>
    <w:p w14:paraId="1E4388D2" w14:textId="2FBEEF77" w:rsidR="000D42A6" w:rsidRPr="00B800A8" w:rsidRDefault="000D42A6" w:rsidP="000D42A6">
      <w:pPr>
        <w:rPr>
          <w:rFonts w:ascii="Arial" w:hAnsi="Arial" w:cs="Arial"/>
          <w:sz w:val="16"/>
          <w:szCs w:val="16"/>
        </w:rPr>
      </w:pPr>
      <w:r w:rsidRPr="00B800A8">
        <w:rPr>
          <w:rFonts w:ascii="Arial" w:hAnsi="Arial" w:cs="Arial"/>
          <w:sz w:val="16"/>
          <w:szCs w:val="16"/>
        </w:rPr>
        <w:t xml:space="preserve">* </w:t>
      </w:r>
      <w:r>
        <w:rPr>
          <w:rFonts w:ascii="Arial" w:hAnsi="Arial" w:cs="Arial"/>
          <w:sz w:val="16"/>
          <w:szCs w:val="16"/>
        </w:rPr>
        <w:t>N</w:t>
      </w:r>
      <w:r w:rsidRPr="00B800A8">
        <w:rPr>
          <w:rFonts w:ascii="Arial" w:hAnsi="Arial" w:cs="Arial"/>
          <w:sz w:val="16"/>
          <w:szCs w:val="16"/>
        </w:rPr>
        <w:t>o se proporciona el número de personas asociadas de Galicia</w:t>
      </w:r>
      <w:r>
        <w:rPr>
          <w:rFonts w:ascii="Arial" w:hAnsi="Arial" w:cs="Arial"/>
          <w:sz w:val="16"/>
          <w:szCs w:val="16"/>
        </w:rPr>
        <w:t xml:space="preserve"> y Gipuzkoa</w:t>
      </w:r>
      <w:r w:rsidRPr="00B800A8">
        <w:rPr>
          <w:rFonts w:ascii="Arial" w:hAnsi="Arial" w:cs="Arial"/>
          <w:sz w:val="16"/>
          <w:szCs w:val="16"/>
        </w:rPr>
        <w:t>.</w:t>
      </w:r>
    </w:p>
    <w:p w14:paraId="28EED283" w14:textId="77777777" w:rsidR="00B800A8" w:rsidRPr="00B800A8" w:rsidRDefault="00B800A8" w:rsidP="00B800A8">
      <w:pPr>
        <w:rPr>
          <w:rFonts w:ascii="Arial" w:hAnsi="Arial" w:cs="Arial"/>
          <w:sz w:val="16"/>
          <w:szCs w:val="16"/>
        </w:rPr>
      </w:pPr>
    </w:p>
    <w:p w14:paraId="11BA4EBC" w14:textId="34B63199" w:rsidR="00E531B5" w:rsidRDefault="00FA44BA">
      <w:r>
        <w:pict w14:anchorId="31195A9E">
          <v:shape id="_x0000_i1031" type="#_x0000_t75" style="width:499.5pt;height:198pt">
            <v:imagedata r:id="rId26" o:title=""/>
          </v:shape>
        </w:pict>
      </w:r>
    </w:p>
    <w:p w14:paraId="23A460D0" w14:textId="080A3838" w:rsidR="00E531B5" w:rsidRDefault="00FA44BA">
      <w:pPr>
        <w:jc w:val="left"/>
      </w:pPr>
      <w:r>
        <w:lastRenderedPageBreak/>
        <w:pict w14:anchorId="7AB18A0E">
          <v:shape id="_x0000_i1032" type="#_x0000_t75" style="width:510pt;height:186pt">
            <v:imagedata r:id="rId27" o:title=""/>
          </v:shape>
        </w:pict>
      </w:r>
    </w:p>
    <w:p w14:paraId="7F80626C" w14:textId="77777777" w:rsidR="000D42A6" w:rsidRDefault="000D42A6" w:rsidP="00B800A8">
      <w:pPr>
        <w:jc w:val="left"/>
        <w:rPr>
          <w:rFonts w:ascii="Arial" w:hAnsi="Arial" w:cs="Arial"/>
          <w:sz w:val="16"/>
          <w:szCs w:val="16"/>
        </w:rPr>
      </w:pPr>
      <w:r w:rsidRPr="000D42A6">
        <w:rPr>
          <w:rFonts w:ascii="Arial" w:hAnsi="Arial" w:cs="Arial"/>
          <w:sz w:val="16"/>
          <w:szCs w:val="16"/>
        </w:rPr>
        <w:t>*En Gipuzkoa no se aporta el número ni el nº de personas usuarias de Viviendas de Mayores.</w:t>
      </w:r>
    </w:p>
    <w:p w14:paraId="7580435C" w14:textId="698F125E" w:rsidR="00E531B5" w:rsidRDefault="00E531B5">
      <w:pPr>
        <w:jc w:val="left"/>
      </w:pPr>
    </w:p>
    <w:p w14:paraId="13D994A6" w14:textId="43CC335C" w:rsidR="000C5F1D" w:rsidRDefault="00FA44BA">
      <w:pPr>
        <w:jc w:val="left"/>
      </w:pPr>
      <w:r>
        <w:pict w14:anchorId="5A4FD5DC">
          <v:shape id="_x0000_i1033" type="#_x0000_t75" style="width:516.5pt;height:198pt">
            <v:imagedata r:id="rId28" o:title=""/>
          </v:shape>
        </w:pict>
      </w:r>
      <w:r w:rsidR="000C5F1D">
        <w:br w:type="page"/>
      </w:r>
    </w:p>
    <w:p w14:paraId="6A990594" w14:textId="3C73CF2E" w:rsidR="000C5F1D" w:rsidRDefault="00FA44BA">
      <w:r>
        <w:lastRenderedPageBreak/>
        <w:pict w14:anchorId="32C7F7A2">
          <v:shape id="_x0000_i1034" type="#_x0000_t75" style="width:677.5pt;height:414pt">
            <v:imagedata r:id="rId29" o:title=""/>
          </v:shape>
        </w:pict>
      </w:r>
    </w:p>
    <w:p w14:paraId="6CBFF2B5" w14:textId="77777777" w:rsidR="008A48F1" w:rsidRDefault="008A48F1" w:rsidP="00842EDF">
      <w:pPr>
        <w:jc w:val="left"/>
        <w:rPr>
          <w:rFonts w:ascii="Arial" w:hAnsi="Arial" w:cs="Arial"/>
          <w:sz w:val="16"/>
          <w:szCs w:val="16"/>
        </w:rPr>
      </w:pPr>
    </w:p>
    <w:p w14:paraId="134325B1" w14:textId="422A5306" w:rsidR="00E56E81" w:rsidRPr="00600436" w:rsidRDefault="00E56E81" w:rsidP="00842EDF">
      <w:pPr>
        <w:jc w:val="left"/>
        <w:rPr>
          <w:rFonts w:ascii="Arial" w:hAnsi="Arial" w:cs="Arial"/>
          <w:sz w:val="16"/>
          <w:szCs w:val="16"/>
        </w:rPr>
      </w:pPr>
      <w:r w:rsidRPr="00600436">
        <w:rPr>
          <w:rFonts w:ascii="Arial" w:hAnsi="Arial" w:cs="Arial"/>
          <w:sz w:val="16"/>
          <w:szCs w:val="16"/>
        </w:rPr>
        <w:t>* Las personas usuarias de centros de día</w:t>
      </w:r>
      <w:r w:rsidR="00353CD4" w:rsidRPr="00600436">
        <w:rPr>
          <w:rFonts w:ascii="Arial" w:hAnsi="Arial" w:cs="Arial"/>
          <w:sz w:val="16"/>
          <w:szCs w:val="16"/>
        </w:rPr>
        <w:t xml:space="preserve"> bajan</w:t>
      </w:r>
      <w:r w:rsidRPr="00600436">
        <w:rPr>
          <w:rFonts w:ascii="Arial" w:hAnsi="Arial" w:cs="Arial"/>
          <w:sz w:val="16"/>
          <w:szCs w:val="16"/>
        </w:rPr>
        <w:t xml:space="preserve"> </w:t>
      </w:r>
      <w:r w:rsidR="00353CD4" w:rsidRPr="00600436">
        <w:rPr>
          <w:rFonts w:ascii="Arial" w:hAnsi="Arial" w:cs="Arial"/>
          <w:sz w:val="16"/>
          <w:szCs w:val="16"/>
        </w:rPr>
        <w:t xml:space="preserve">este año </w:t>
      </w:r>
      <w:r w:rsidRPr="00600436">
        <w:rPr>
          <w:rFonts w:ascii="Arial" w:hAnsi="Arial" w:cs="Arial"/>
          <w:sz w:val="16"/>
          <w:szCs w:val="16"/>
        </w:rPr>
        <w:t>por cambios metodológicos en varias comunidades autónomas.</w:t>
      </w:r>
    </w:p>
    <w:p w14:paraId="14EEF843" w14:textId="55FCD6EE" w:rsidR="000C5F1D" w:rsidRDefault="000C5F1D" w:rsidP="00842EDF">
      <w:pPr>
        <w:jc w:val="left"/>
      </w:pPr>
      <w:r>
        <w:br w:type="page"/>
      </w:r>
    </w:p>
    <w:p w14:paraId="27E89D22" w14:textId="7DD70DDE" w:rsidR="00842EDF" w:rsidRPr="003207B8" w:rsidRDefault="00842EDF" w:rsidP="00842EDF">
      <w:pPr>
        <w:pStyle w:val="NCapitulo"/>
      </w:pPr>
      <w:bookmarkStart w:id="8" w:name="_Hlk184988525"/>
      <w:r>
        <w:lastRenderedPageBreak/>
        <w:t>2</w:t>
      </w:r>
    </w:p>
    <w:p w14:paraId="21E0E889" w14:textId="675439F1" w:rsidR="00842EDF" w:rsidRPr="006044B0" w:rsidRDefault="00842EDF" w:rsidP="00842EDF">
      <w:pPr>
        <w:pStyle w:val="Capitulotitular"/>
      </w:pPr>
      <w:bookmarkStart w:id="9" w:name="_Toc189658717"/>
      <w:r>
        <w:t>Servicio de Teleasistencia</w:t>
      </w:r>
      <w:bookmarkEnd w:id="9"/>
    </w:p>
    <w:p w14:paraId="4C4598AD" w14:textId="77777777" w:rsidR="00842EDF" w:rsidRDefault="00842EDF" w:rsidP="00842EDF">
      <w:r>
        <w:rPr>
          <w:noProof/>
        </w:rPr>
        <w:drawing>
          <wp:inline distT="0" distB="0" distL="0" distR="0" wp14:anchorId="7E2C9571" wp14:editId="0F6DFC7A">
            <wp:extent cx="8538171" cy="149418"/>
            <wp:effectExtent l="0" t="0" r="0" b="3175"/>
            <wp:docPr id="1036455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F493" w14:textId="77777777" w:rsidR="00842EDF" w:rsidRPr="00D2535A" w:rsidRDefault="00842EDF" w:rsidP="00842EDF"/>
    <w:bookmarkEnd w:id="8"/>
    <w:p w14:paraId="63F96911" w14:textId="77777777" w:rsidR="00842EDF" w:rsidRDefault="00842EDF" w:rsidP="00842EDF"/>
    <w:p w14:paraId="72409DD2" w14:textId="77777777" w:rsidR="00842EDF" w:rsidRDefault="00842EDF" w:rsidP="00842EDF"/>
    <w:p w14:paraId="33F369AA" w14:textId="77777777" w:rsidR="00842EDF" w:rsidRDefault="00842EDF" w:rsidP="00842EDF">
      <w:r>
        <w:br w:type="page"/>
      </w:r>
    </w:p>
    <w:p w14:paraId="7AF2988C" w14:textId="77777777" w:rsidR="00842EDF" w:rsidRPr="00842EDF" w:rsidRDefault="00842EDF" w:rsidP="00842EDF">
      <w:pPr>
        <w:rPr>
          <w:sz w:val="18"/>
          <w:szCs w:val="18"/>
        </w:rPr>
      </w:pPr>
      <w:r w:rsidRPr="00842EDF">
        <w:rPr>
          <w:sz w:val="18"/>
          <w:szCs w:val="18"/>
        </w:rPr>
        <w:lastRenderedPageBreak/>
        <w:t xml:space="preserve">El servicio de teleasistencia consiste en un dispositivo especial conectado a la línea telefónica que permite contactar de forma inmediata con el servicio a través de un pulsador (tipo colgante o pulsera) desde cualquier lugar del domicilio, haciendo posible una atención directa y personalizada ante situaciones de emergencia, inseguridad, soledad o aislamiento, a través de profesionales especializados que proporcionan los apoyos necesarios para poder resolver situaciones de diversa naturaleza, movilizando los recursos más adecuados para cada caso. </w:t>
      </w:r>
    </w:p>
    <w:p w14:paraId="47D33E3A" w14:textId="77777777" w:rsidR="00842EDF" w:rsidRDefault="00842EDF" w:rsidP="00842EDF">
      <w:pPr>
        <w:keepNext/>
        <w:keepLines/>
        <w:numPr>
          <w:ilvl w:val="0"/>
          <w:numId w:val="3"/>
        </w:numPr>
        <w:spacing w:before="40" w:after="120"/>
        <w:jc w:val="left"/>
        <w:outlineLvl w:val="1"/>
        <w:rPr>
          <w:b/>
          <w:bCs/>
          <w:color w:val="007B5F" w:themeColor="text2"/>
        </w:rPr>
      </w:pPr>
      <w:r w:rsidRPr="00842EDF">
        <w:rPr>
          <w:b/>
          <w:bCs/>
          <w:color w:val="007B5F" w:themeColor="text2"/>
        </w:rPr>
        <w:t>Resumen</w:t>
      </w:r>
    </w:p>
    <w:p w14:paraId="5EA7FFE2" w14:textId="429B4ADA" w:rsidR="00842EDF" w:rsidRPr="00842EDF" w:rsidRDefault="00FA44BA" w:rsidP="00842EDF">
      <w:pPr>
        <w:keepNext/>
        <w:keepLines/>
        <w:spacing w:before="40" w:after="120"/>
        <w:jc w:val="left"/>
        <w:outlineLvl w:val="1"/>
        <w:rPr>
          <w:b/>
          <w:bCs/>
          <w:color w:val="007B5F" w:themeColor="text2"/>
        </w:rPr>
      </w:pPr>
      <w:r>
        <w:rPr>
          <w:b/>
          <w:bCs/>
          <w:color w:val="007B5F" w:themeColor="text2"/>
        </w:rPr>
        <w:pict w14:anchorId="6A2FB0B7">
          <v:shape id="_x0000_i1035" type="#_x0000_t75" style="width:414pt;height:324pt">
            <v:imagedata r:id="rId30" o:title=""/>
          </v:shape>
        </w:pict>
      </w:r>
    </w:p>
    <w:p w14:paraId="7A66765B" w14:textId="1C2979A6" w:rsidR="000C5F1D" w:rsidRDefault="000C5F1D">
      <w:pPr>
        <w:jc w:val="left"/>
      </w:pPr>
    </w:p>
    <w:p w14:paraId="378600FA" w14:textId="61449DD9" w:rsidR="000C5F1D" w:rsidRDefault="000C5F1D"/>
    <w:p w14:paraId="3095483C" w14:textId="77777777" w:rsidR="004508CF" w:rsidRDefault="004508CF">
      <w:pPr>
        <w:jc w:val="left"/>
      </w:pPr>
    </w:p>
    <w:p w14:paraId="20688A4A" w14:textId="00C740DD" w:rsidR="000C5F1D" w:rsidRDefault="00FA44BA">
      <w:pPr>
        <w:jc w:val="left"/>
      </w:pPr>
      <w:r>
        <w:lastRenderedPageBreak/>
        <w:pict w14:anchorId="2357F7B9">
          <v:shape id="_x0000_i1036" type="#_x0000_t75" style="width:600pt;height:234pt">
            <v:imagedata r:id="rId31" o:title=""/>
          </v:shape>
        </w:pict>
      </w:r>
      <w:r w:rsidR="000C5F1D">
        <w:br w:type="page"/>
      </w:r>
    </w:p>
    <w:p w14:paraId="2FF2C44D" w14:textId="0BBB7A19" w:rsidR="004508CF" w:rsidRDefault="00E37185" w:rsidP="00E37185">
      <w:pPr>
        <w:pStyle w:val="Ttulo2"/>
        <w:keepNext/>
        <w:keepLines/>
        <w:spacing w:after="60"/>
        <w:ind w:left="360"/>
        <w:jc w:val="left"/>
        <w:rPr>
          <w:sz w:val="22"/>
          <w:szCs w:val="22"/>
        </w:rPr>
      </w:pPr>
      <w:bookmarkStart w:id="10" w:name="_Toc189658718"/>
      <w:r>
        <w:rPr>
          <w:sz w:val="22"/>
          <w:szCs w:val="22"/>
        </w:rPr>
        <w:lastRenderedPageBreak/>
        <w:t xml:space="preserve">b. </w:t>
      </w:r>
      <w:r w:rsidR="004508CF">
        <w:rPr>
          <w:sz w:val="22"/>
          <w:szCs w:val="22"/>
        </w:rPr>
        <w:t>Personas usuarias, distribución por sexo y edad</w:t>
      </w:r>
      <w:bookmarkEnd w:id="10"/>
    </w:p>
    <w:p w14:paraId="31E2B4F3" w14:textId="7622E326" w:rsidR="000C5F1D" w:rsidRDefault="00FA44BA">
      <w:r>
        <w:pict w14:anchorId="396516A7">
          <v:shape id="_x0000_i1037" type="#_x0000_t75" style="width:660.5pt;height:282pt">
            <v:imagedata r:id="rId32" o:title=""/>
          </v:shape>
        </w:pict>
      </w:r>
    </w:p>
    <w:p w14:paraId="4EEC4B84" w14:textId="461D403A" w:rsidR="004508CF" w:rsidRDefault="004508CF">
      <w:r>
        <w:t xml:space="preserve">                                      </w:t>
      </w:r>
      <w:r w:rsidR="00FA44BA">
        <w:pict w14:anchorId="465BAD89">
          <v:shape id="_x0000_i1038" type="#_x0000_t75" style="width:372.5pt;height:138pt">
            <v:imagedata r:id="rId33" o:title=""/>
          </v:shape>
        </w:pict>
      </w:r>
    </w:p>
    <w:p w14:paraId="6A688A5C" w14:textId="068B6C10" w:rsidR="004508CF" w:rsidRDefault="00FA44BA">
      <w:r>
        <w:lastRenderedPageBreak/>
        <w:pict w14:anchorId="7F4EA135">
          <v:shape id="_x0000_i1039" type="#_x0000_t75" style="width:588pt;height:210pt">
            <v:imagedata r:id="rId34" o:title=""/>
          </v:shape>
        </w:pict>
      </w:r>
    </w:p>
    <w:p w14:paraId="13E36765" w14:textId="1DB7732F" w:rsidR="004508CF" w:rsidRDefault="00FA44BA">
      <w:r>
        <w:pict w14:anchorId="7F31347C">
          <v:shape id="_x0000_i1040" type="#_x0000_t75" style="width:623.5pt;height:198pt">
            <v:imagedata r:id="rId35" o:title=""/>
          </v:shape>
        </w:pict>
      </w:r>
    </w:p>
    <w:p w14:paraId="00887954" w14:textId="3247C7B5" w:rsidR="004508CF" w:rsidRDefault="000C5F1D" w:rsidP="004508CF">
      <w:pPr>
        <w:pStyle w:val="Ttulo2"/>
        <w:keepNext/>
        <w:keepLines/>
        <w:numPr>
          <w:ilvl w:val="0"/>
          <w:numId w:val="5"/>
        </w:numPr>
        <w:spacing w:before="40" w:after="120"/>
        <w:jc w:val="left"/>
        <w:rPr>
          <w:sz w:val="22"/>
          <w:szCs w:val="22"/>
        </w:rPr>
      </w:pPr>
      <w:r>
        <w:br w:type="page"/>
      </w:r>
    </w:p>
    <w:p w14:paraId="4535A779" w14:textId="0BD788C7" w:rsidR="00E37185" w:rsidRDefault="00E37185" w:rsidP="00E37185">
      <w:pPr>
        <w:pStyle w:val="Ttulo2"/>
        <w:keepNext/>
        <w:keepLines/>
        <w:spacing w:before="40" w:after="120"/>
        <w:ind w:left="360"/>
        <w:jc w:val="left"/>
        <w:rPr>
          <w:sz w:val="22"/>
          <w:szCs w:val="22"/>
        </w:rPr>
      </w:pPr>
      <w:bookmarkStart w:id="11" w:name="_Toc189658719"/>
      <w:r>
        <w:rPr>
          <w:sz w:val="22"/>
          <w:szCs w:val="22"/>
        </w:rPr>
        <w:lastRenderedPageBreak/>
        <w:t>c. Precio del servicio</w:t>
      </w:r>
      <w:bookmarkEnd w:id="11"/>
    </w:p>
    <w:p w14:paraId="6D6880AA" w14:textId="0ABE7717" w:rsidR="00E37185" w:rsidRPr="00E37185" w:rsidRDefault="00FA44BA" w:rsidP="00E37185">
      <w:r>
        <w:pict w14:anchorId="36202880">
          <v:shape id="_x0000_i1041" type="#_x0000_t75" style="width:366pt;height:390pt">
            <v:imagedata r:id="rId36" o:title=""/>
          </v:shape>
        </w:pict>
      </w:r>
    </w:p>
    <w:p w14:paraId="790BD298" w14:textId="0EA3498F" w:rsidR="000C5F1D" w:rsidRDefault="000C5F1D">
      <w:pPr>
        <w:jc w:val="left"/>
      </w:pPr>
    </w:p>
    <w:p w14:paraId="798CFA33" w14:textId="2A80E957" w:rsidR="00E37185" w:rsidRPr="003207B8" w:rsidRDefault="00E37185" w:rsidP="00E37185">
      <w:pPr>
        <w:pStyle w:val="NCapitulo"/>
      </w:pPr>
      <w:r>
        <w:lastRenderedPageBreak/>
        <w:t>3</w:t>
      </w:r>
    </w:p>
    <w:p w14:paraId="30677010" w14:textId="5718B207" w:rsidR="00E37185" w:rsidRPr="006044B0" w:rsidRDefault="00E37185" w:rsidP="00E37185">
      <w:pPr>
        <w:pStyle w:val="Capitulotitular"/>
      </w:pPr>
      <w:bookmarkStart w:id="12" w:name="_Toc189658720"/>
      <w:r>
        <w:t>Servicio de Ayuda a Domicilio</w:t>
      </w:r>
      <w:bookmarkEnd w:id="12"/>
    </w:p>
    <w:p w14:paraId="0B42E145" w14:textId="77777777" w:rsidR="00E37185" w:rsidRDefault="00E37185" w:rsidP="00E37185">
      <w:r>
        <w:rPr>
          <w:noProof/>
        </w:rPr>
        <w:drawing>
          <wp:inline distT="0" distB="0" distL="0" distR="0" wp14:anchorId="3B1F3AEE" wp14:editId="3824A031">
            <wp:extent cx="8538171" cy="149418"/>
            <wp:effectExtent l="0" t="0" r="0" b="3175"/>
            <wp:docPr id="993567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8C42C" w14:textId="77777777" w:rsidR="00E37185" w:rsidRPr="00D2535A" w:rsidRDefault="00E37185" w:rsidP="00E37185"/>
    <w:p w14:paraId="2F32884A" w14:textId="741A96FC" w:rsidR="000C5F1D" w:rsidRDefault="000C5F1D">
      <w:pPr>
        <w:jc w:val="left"/>
      </w:pPr>
    </w:p>
    <w:p w14:paraId="36128F59" w14:textId="62715308" w:rsidR="000C5F1D" w:rsidRDefault="000C5F1D"/>
    <w:p w14:paraId="308B576A" w14:textId="77777777" w:rsidR="000C5F1D" w:rsidRDefault="000C5F1D">
      <w:pPr>
        <w:jc w:val="left"/>
      </w:pPr>
      <w:r>
        <w:br w:type="page"/>
      </w:r>
    </w:p>
    <w:p w14:paraId="0B5E12F6" w14:textId="77777777" w:rsidR="00E37185" w:rsidRPr="00502619" w:rsidRDefault="00E37185" w:rsidP="00E37185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 xml:space="preserve">El servicio de ayuda a domicilio está constituido por el conjunto de actuaciones llevadas a cabo en el domicilio de las personas mayores con el fin de atender sus necesidades de la vida diaria, prestadas por entidades o empresas acreditadas para esta función. </w:t>
      </w:r>
    </w:p>
    <w:p w14:paraId="330A2376" w14:textId="77777777" w:rsidR="00E37185" w:rsidRDefault="00E37185" w:rsidP="00E37185">
      <w:pPr>
        <w:pStyle w:val="Ttulo2"/>
        <w:keepNext/>
        <w:keepLines/>
        <w:numPr>
          <w:ilvl w:val="0"/>
          <w:numId w:val="6"/>
        </w:numPr>
        <w:spacing w:before="40" w:after="120"/>
        <w:jc w:val="left"/>
        <w:rPr>
          <w:sz w:val="22"/>
          <w:szCs w:val="22"/>
        </w:rPr>
      </w:pPr>
      <w:bookmarkStart w:id="13" w:name="_Toc189658721"/>
      <w:r>
        <w:rPr>
          <w:sz w:val="22"/>
          <w:szCs w:val="22"/>
        </w:rPr>
        <w:t>Resumen</w:t>
      </w:r>
      <w:bookmarkEnd w:id="13"/>
    </w:p>
    <w:p w14:paraId="51AFDAFF" w14:textId="4CD9F431" w:rsidR="000C5F1D" w:rsidRDefault="00FA44BA">
      <w:r>
        <w:pict w14:anchorId="100C8F16">
          <v:shape id="_x0000_i1042" type="#_x0000_t75" style="width:318pt;height:342pt">
            <v:imagedata r:id="rId37" o:title=""/>
          </v:shape>
        </w:pict>
      </w:r>
    </w:p>
    <w:p w14:paraId="0EB327E5" w14:textId="77777777" w:rsidR="008A48F1" w:rsidRDefault="008A48F1" w:rsidP="00E37185">
      <w:pPr>
        <w:rPr>
          <w:rFonts w:ascii="Arial" w:hAnsi="Arial" w:cs="Arial"/>
          <w:sz w:val="16"/>
          <w:szCs w:val="16"/>
        </w:rPr>
      </w:pPr>
    </w:p>
    <w:p w14:paraId="73EC91E8" w14:textId="77EAA8C9" w:rsidR="00E37185" w:rsidRPr="00E37185" w:rsidRDefault="000D42A6" w:rsidP="00E37185">
      <w:pPr>
        <w:rPr>
          <w:rFonts w:ascii="Arial" w:hAnsi="Arial" w:cs="Arial"/>
          <w:sz w:val="16"/>
          <w:szCs w:val="16"/>
        </w:rPr>
      </w:pPr>
      <w:r w:rsidRPr="00E37185">
        <w:rPr>
          <w:rFonts w:ascii="Arial" w:hAnsi="Arial" w:cs="Arial"/>
          <w:sz w:val="16"/>
          <w:szCs w:val="16"/>
        </w:rPr>
        <w:t>*</w:t>
      </w:r>
      <w:r>
        <w:rPr>
          <w:rFonts w:ascii="Arial" w:hAnsi="Arial" w:cs="Arial"/>
          <w:sz w:val="16"/>
          <w:szCs w:val="16"/>
        </w:rPr>
        <w:t>Bizkaia</w:t>
      </w:r>
      <w:r w:rsidRPr="00E37185">
        <w:rPr>
          <w:rFonts w:ascii="Arial" w:hAnsi="Arial" w:cs="Arial"/>
          <w:sz w:val="16"/>
          <w:szCs w:val="16"/>
        </w:rPr>
        <w:t xml:space="preserve"> solo facilita SAD Municipal</w:t>
      </w:r>
      <w:r w:rsidR="00E37185" w:rsidRPr="00E37185">
        <w:rPr>
          <w:rFonts w:ascii="Arial" w:hAnsi="Arial" w:cs="Arial"/>
          <w:sz w:val="16"/>
          <w:szCs w:val="16"/>
        </w:rPr>
        <w:t>.</w:t>
      </w:r>
    </w:p>
    <w:p w14:paraId="563EBA25" w14:textId="3B092AE2" w:rsidR="000C5F1D" w:rsidRDefault="000C5F1D">
      <w:pPr>
        <w:jc w:val="left"/>
      </w:pPr>
    </w:p>
    <w:p w14:paraId="1CC8024C" w14:textId="437F53AC" w:rsidR="000C5F1D" w:rsidRDefault="00FA44BA" w:rsidP="00E37185">
      <w:pPr>
        <w:jc w:val="left"/>
      </w:pPr>
      <w:r>
        <w:lastRenderedPageBreak/>
        <w:pict w14:anchorId="2BF079D9">
          <v:shape id="_x0000_i1043" type="#_x0000_t75" style="width:8in;height:300pt">
            <v:imagedata r:id="rId38" o:title=""/>
          </v:shape>
        </w:pict>
      </w:r>
      <w:r w:rsidR="000C5F1D">
        <w:br w:type="page"/>
      </w:r>
    </w:p>
    <w:p w14:paraId="56A21FED" w14:textId="7E03B7E3" w:rsidR="00E37185" w:rsidRDefault="00E37185" w:rsidP="00E37185">
      <w:pPr>
        <w:pStyle w:val="Ttulo2"/>
        <w:keepNext/>
        <w:keepLines/>
        <w:spacing w:after="60"/>
        <w:ind w:left="360"/>
        <w:jc w:val="left"/>
        <w:rPr>
          <w:sz w:val="22"/>
          <w:szCs w:val="22"/>
        </w:rPr>
      </w:pPr>
      <w:bookmarkStart w:id="14" w:name="_Toc189658722"/>
      <w:r>
        <w:rPr>
          <w:sz w:val="22"/>
          <w:szCs w:val="22"/>
        </w:rPr>
        <w:lastRenderedPageBreak/>
        <w:t>b. Personas usuarias, distribución por sexo y edad</w:t>
      </w:r>
      <w:bookmarkEnd w:id="14"/>
    </w:p>
    <w:p w14:paraId="7792DF9F" w14:textId="62FEF987" w:rsidR="000C5F1D" w:rsidRDefault="00FA44BA">
      <w:r>
        <w:pict w14:anchorId="41E092B0">
          <v:shape id="_x0000_i1044" type="#_x0000_t75" style="width:684.5pt;height:320pt">
            <v:imagedata r:id="rId39" o:title=""/>
          </v:shape>
        </w:pict>
      </w:r>
    </w:p>
    <w:p w14:paraId="568D96E9" w14:textId="5977B1F0" w:rsidR="000C5F1D" w:rsidRDefault="001E5C04">
      <w:pPr>
        <w:jc w:val="left"/>
      </w:pPr>
      <w:r>
        <w:t xml:space="preserve">                                                                               </w:t>
      </w:r>
      <w:r w:rsidR="00FA44BA">
        <w:pict w14:anchorId="342062B6">
          <v:shape id="_x0000_i1045" type="#_x0000_t75" style="width:5in;height:117pt">
            <v:imagedata r:id="rId40" o:title=""/>
          </v:shape>
        </w:pict>
      </w:r>
      <w:r w:rsidR="000C5F1D">
        <w:br w:type="page"/>
      </w:r>
    </w:p>
    <w:p w14:paraId="471166EA" w14:textId="56BE5B42" w:rsidR="000C5F1D" w:rsidRDefault="00FA44BA">
      <w:r>
        <w:lastRenderedPageBreak/>
        <w:pict w14:anchorId="5F8A4678">
          <v:shape id="_x0000_i1046" type="#_x0000_t75" style="width:606pt;height:216.5pt">
            <v:imagedata r:id="rId41" o:title=""/>
          </v:shape>
        </w:pict>
      </w:r>
    </w:p>
    <w:p w14:paraId="095EFE55" w14:textId="7EF15FAE" w:rsidR="000C5F1D" w:rsidRDefault="00FA44BA">
      <w:pPr>
        <w:jc w:val="left"/>
      </w:pPr>
      <w:r>
        <w:pict w14:anchorId="147F9E87">
          <v:shape id="_x0000_i1047" type="#_x0000_t75" style="width:630.5pt;height:204pt">
            <v:imagedata r:id="rId42" o:title=""/>
          </v:shape>
        </w:pict>
      </w:r>
    </w:p>
    <w:p w14:paraId="712C931D" w14:textId="77777777" w:rsidR="001E5C04" w:rsidRDefault="001E5C04" w:rsidP="001E5C04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15" w:name="_Toc189658723"/>
      <w:r>
        <w:rPr>
          <w:sz w:val="22"/>
          <w:szCs w:val="22"/>
        </w:rPr>
        <w:lastRenderedPageBreak/>
        <w:t>Intensidad del servicio</w:t>
      </w:r>
      <w:bookmarkEnd w:id="15"/>
    </w:p>
    <w:p w14:paraId="794F4E1F" w14:textId="2DDD51D7" w:rsidR="000C5F1D" w:rsidRDefault="00FA44BA">
      <w:r w:rsidRPr="00FA44BA">
        <w:drawing>
          <wp:inline distT="0" distB="0" distL="0" distR="0" wp14:anchorId="22293152" wp14:editId="725911F6">
            <wp:extent cx="6604000" cy="4641850"/>
            <wp:effectExtent l="0" t="0" r="6350" b="6350"/>
            <wp:docPr id="1672538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3DB1" w14:textId="67FBE671" w:rsidR="00CC4A7D" w:rsidRPr="00CC4A7D" w:rsidRDefault="00CC4A7D" w:rsidP="00CC4A7D">
      <w:pPr>
        <w:jc w:val="left"/>
        <w:rPr>
          <w:rFonts w:ascii="Arial" w:hAnsi="Arial" w:cs="Arial"/>
          <w:sz w:val="16"/>
          <w:szCs w:val="16"/>
        </w:rPr>
      </w:pPr>
      <w:r w:rsidRPr="00CC4A7D">
        <w:rPr>
          <w:rFonts w:ascii="Arial" w:hAnsi="Arial" w:cs="Arial"/>
          <w:sz w:val="16"/>
          <w:szCs w:val="16"/>
        </w:rPr>
        <w:t>(1)</w:t>
      </w:r>
      <w:r w:rsidR="00F21311">
        <w:rPr>
          <w:rFonts w:ascii="Arial" w:hAnsi="Arial" w:cs="Arial"/>
          <w:sz w:val="16"/>
          <w:szCs w:val="16"/>
        </w:rPr>
        <w:t xml:space="preserve"> </w:t>
      </w:r>
      <w:r w:rsidRPr="00CC4A7D">
        <w:rPr>
          <w:rFonts w:ascii="Arial" w:hAnsi="Arial" w:cs="Arial"/>
          <w:sz w:val="16"/>
          <w:szCs w:val="16"/>
        </w:rPr>
        <w:t>Intensidad horaria: número de horas de atención, al mes, por persona usuaria (media ponderada).</w:t>
      </w:r>
    </w:p>
    <w:p w14:paraId="567892A8" w14:textId="2BDDD4F3" w:rsidR="00CC4A7D" w:rsidRPr="00CC4A7D" w:rsidRDefault="00CC4A7D" w:rsidP="00CC4A7D">
      <w:pPr>
        <w:jc w:val="left"/>
        <w:rPr>
          <w:rFonts w:ascii="Arial" w:hAnsi="Arial" w:cs="Arial"/>
          <w:sz w:val="16"/>
          <w:szCs w:val="16"/>
        </w:rPr>
      </w:pPr>
      <w:r w:rsidRPr="00CC4A7D">
        <w:rPr>
          <w:rFonts w:ascii="Arial" w:hAnsi="Arial" w:cs="Arial"/>
          <w:sz w:val="16"/>
          <w:szCs w:val="16"/>
        </w:rPr>
        <w:t>(2)</w:t>
      </w:r>
      <w:r w:rsidR="00F21311">
        <w:rPr>
          <w:rFonts w:ascii="Arial" w:hAnsi="Arial" w:cs="Arial"/>
          <w:sz w:val="16"/>
          <w:szCs w:val="16"/>
        </w:rPr>
        <w:t xml:space="preserve"> </w:t>
      </w:r>
      <w:r w:rsidRPr="00CC4A7D">
        <w:rPr>
          <w:rFonts w:ascii="Arial" w:hAnsi="Arial" w:cs="Arial"/>
          <w:sz w:val="16"/>
          <w:szCs w:val="16"/>
        </w:rPr>
        <w:t>Intensidad horaria: número de horas de atención en cuidados personales, al mes, por persona usuaria (media ponderada).</w:t>
      </w:r>
    </w:p>
    <w:p w14:paraId="5D1824AF" w14:textId="142F4FD2" w:rsidR="0060542D" w:rsidRPr="0060542D" w:rsidRDefault="00F21311" w:rsidP="0060542D">
      <w:pPr>
        <w:jc w:val="left"/>
        <w:rPr>
          <w:rFonts w:ascii="Arial" w:hAnsi="Arial" w:cs="Arial"/>
          <w:sz w:val="16"/>
          <w:szCs w:val="16"/>
        </w:rPr>
      </w:pPr>
      <w:r w:rsidRPr="00CC4A7D">
        <w:rPr>
          <w:rFonts w:ascii="Arial" w:hAnsi="Arial" w:cs="Arial"/>
          <w:sz w:val="16"/>
          <w:szCs w:val="16"/>
        </w:rPr>
        <w:t xml:space="preserve">*No se proporcionan los datos de distribución del tiempo de atención en </w:t>
      </w:r>
      <w:r>
        <w:rPr>
          <w:rFonts w:ascii="Arial" w:hAnsi="Arial" w:cs="Arial"/>
          <w:sz w:val="16"/>
          <w:szCs w:val="16"/>
        </w:rPr>
        <w:t>Bizkaia</w:t>
      </w:r>
      <w:r w:rsidRPr="00CC4A7D">
        <w:rPr>
          <w:rFonts w:ascii="Arial" w:hAnsi="Arial" w:cs="Arial"/>
          <w:sz w:val="16"/>
          <w:szCs w:val="16"/>
        </w:rPr>
        <w:t>.</w:t>
      </w:r>
      <w:r w:rsidR="0060542D" w:rsidRPr="0060542D">
        <w:t xml:space="preserve"> </w:t>
      </w:r>
    </w:p>
    <w:p w14:paraId="238CAC90" w14:textId="42BBF818" w:rsidR="00F21311" w:rsidRPr="00CC4A7D" w:rsidRDefault="0060542D" w:rsidP="0060542D">
      <w:pPr>
        <w:jc w:val="left"/>
        <w:rPr>
          <w:rFonts w:ascii="Arial" w:hAnsi="Arial" w:cs="Arial"/>
          <w:sz w:val="16"/>
          <w:szCs w:val="16"/>
        </w:rPr>
      </w:pPr>
      <w:r w:rsidRPr="0060542D">
        <w:rPr>
          <w:rFonts w:ascii="Arial" w:hAnsi="Arial" w:cs="Arial"/>
          <w:sz w:val="16"/>
          <w:szCs w:val="16"/>
        </w:rPr>
        <w:t>()</w:t>
      </w:r>
      <w:r w:rsidR="004F532F">
        <w:rPr>
          <w:rFonts w:ascii="Arial" w:hAnsi="Arial" w:cs="Arial"/>
          <w:sz w:val="16"/>
          <w:szCs w:val="16"/>
        </w:rPr>
        <w:t xml:space="preserve"> </w:t>
      </w:r>
      <w:r w:rsidRPr="0060542D">
        <w:rPr>
          <w:rFonts w:ascii="Arial" w:hAnsi="Arial" w:cs="Arial"/>
          <w:sz w:val="16"/>
          <w:szCs w:val="16"/>
        </w:rPr>
        <w:t>Bizkaia solo proporcionan datos de SAD Municipal</w:t>
      </w:r>
    </w:p>
    <w:p w14:paraId="2B81C2F0" w14:textId="0FB169AC" w:rsidR="000C5F1D" w:rsidRDefault="000C5F1D" w:rsidP="00CC4A7D">
      <w:pPr>
        <w:jc w:val="left"/>
      </w:pPr>
      <w:r>
        <w:br w:type="page"/>
      </w:r>
    </w:p>
    <w:p w14:paraId="3747A76C" w14:textId="095F53B7" w:rsidR="000C5F1D" w:rsidRDefault="00FA44BA">
      <w:r>
        <w:lastRenderedPageBreak/>
        <w:pict w14:anchorId="4B1540AF">
          <v:shape id="_x0000_i1049" type="#_x0000_t75" style="width:642.5pt;height:310.5pt">
            <v:imagedata r:id="rId44" o:title=""/>
          </v:shape>
        </w:pict>
      </w:r>
    </w:p>
    <w:p w14:paraId="1C74242D" w14:textId="77777777" w:rsidR="000C5F1D" w:rsidRDefault="000C5F1D">
      <w:pPr>
        <w:jc w:val="left"/>
      </w:pPr>
      <w:r>
        <w:br w:type="page"/>
      </w:r>
    </w:p>
    <w:p w14:paraId="4B86949F" w14:textId="01658697" w:rsidR="00CC4A7D" w:rsidRDefault="00CC4A7D" w:rsidP="00CC4A7D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16" w:name="_Toc189658724"/>
      <w:r>
        <w:rPr>
          <w:sz w:val="22"/>
          <w:szCs w:val="22"/>
        </w:rPr>
        <w:lastRenderedPageBreak/>
        <w:t>Otros servicios de ayuda a domicilio</w:t>
      </w:r>
      <w:bookmarkEnd w:id="16"/>
    </w:p>
    <w:p w14:paraId="6A02CA38" w14:textId="0F2AC378" w:rsidR="000C5F1D" w:rsidRDefault="00FA44BA">
      <w:r>
        <w:pict w14:anchorId="546A5AD0">
          <v:shape id="_x0000_i1050" type="#_x0000_t75" style="width:677.5pt;height:395pt">
            <v:imagedata r:id="rId45" o:title=""/>
          </v:shape>
        </w:pict>
      </w:r>
    </w:p>
    <w:p w14:paraId="08EE6CBE" w14:textId="77777777" w:rsidR="000C5F1D" w:rsidRDefault="000C5F1D">
      <w:pPr>
        <w:jc w:val="left"/>
      </w:pPr>
      <w:r>
        <w:br w:type="page"/>
      </w:r>
    </w:p>
    <w:p w14:paraId="0142A6F3" w14:textId="0A8BD4CD" w:rsidR="00CC4A7D" w:rsidRDefault="00CC4A7D" w:rsidP="00CC4A7D">
      <w:pPr>
        <w:pStyle w:val="Ttulo2"/>
        <w:keepNext/>
        <w:keepLines/>
        <w:numPr>
          <w:ilvl w:val="0"/>
          <w:numId w:val="8"/>
        </w:numPr>
        <w:spacing w:before="40" w:after="120"/>
        <w:jc w:val="left"/>
        <w:rPr>
          <w:sz w:val="22"/>
          <w:szCs w:val="22"/>
        </w:rPr>
      </w:pPr>
      <w:bookmarkStart w:id="17" w:name="_Toc189658725"/>
      <w:r>
        <w:rPr>
          <w:sz w:val="22"/>
          <w:szCs w:val="22"/>
        </w:rPr>
        <w:lastRenderedPageBreak/>
        <w:t>Precio del servicio</w:t>
      </w:r>
      <w:bookmarkEnd w:id="17"/>
    </w:p>
    <w:p w14:paraId="49199B0B" w14:textId="0EA61FC0" w:rsidR="000C5F1D" w:rsidRDefault="00825A31">
      <w:r w:rsidRPr="00825A31">
        <w:drawing>
          <wp:inline distT="0" distB="0" distL="0" distR="0" wp14:anchorId="261C005D" wp14:editId="1F0445EB">
            <wp:extent cx="5981700" cy="5054600"/>
            <wp:effectExtent l="0" t="0" r="0" b="0"/>
            <wp:docPr id="2899246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FE1F" w14:textId="77777777" w:rsidR="008A48F1" w:rsidRDefault="008A48F1" w:rsidP="00CC4A7D">
      <w:pPr>
        <w:jc w:val="left"/>
        <w:rPr>
          <w:rFonts w:ascii="Arial" w:hAnsi="Arial" w:cs="Arial"/>
          <w:sz w:val="16"/>
          <w:szCs w:val="16"/>
        </w:rPr>
      </w:pPr>
    </w:p>
    <w:p w14:paraId="78B335F3" w14:textId="0BC5356B" w:rsidR="000C5F1D" w:rsidRDefault="00F21311" w:rsidP="00CC4A7D">
      <w:pPr>
        <w:jc w:val="left"/>
      </w:pPr>
      <w:r w:rsidRPr="00F21311">
        <w:rPr>
          <w:rFonts w:ascii="Arial" w:hAnsi="Arial" w:cs="Arial"/>
          <w:sz w:val="16"/>
          <w:szCs w:val="16"/>
        </w:rPr>
        <w:t>* Canarias, C Valenciana, Ceuta y Melilla no proporcionan la aportación económica de la persona usuaria</w:t>
      </w:r>
      <w:r>
        <w:rPr>
          <w:rFonts w:ascii="Arial" w:hAnsi="Arial" w:cs="Arial"/>
          <w:sz w:val="16"/>
          <w:szCs w:val="16"/>
        </w:rPr>
        <w:t>.</w:t>
      </w:r>
      <w:r w:rsidR="000C5F1D">
        <w:br w:type="page"/>
      </w:r>
    </w:p>
    <w:p w14:paraId="20423230" w14:textId="1F606EE0" w:rsidR="00CC4A7D" w:rsidRPr="003207B8" w:rsidRDefault="00CC4A7D" w:rsidP="00CC4A7D">
      <w:pPr>
        <w:pStyle w:val="NCapitulo"/>
      </w:pPr>
      <w:r>
        <w:lastRenderedPageBreak/>
        <w:t>4</w:t>
      </w:r>
    </w:p>
    <w:p w14:paraId="268C197B" w14:textId="41052AB5" w:rsidR="00CC4A7D" w:rsidRPr="006044B0" w:rsidRDefault="00CC4A7D" w:rsidP="00CC4A7D">
      <w:pPr>
        <w:pStyle w:val="Capitulotitular"/>
      </w:pPr>
      <w:bookmarkStart w:id="18" w:name="_Toc189658726"/>
      <w:r>
        <w:t>Servicio de Centros de Mayores</w:t>
      </w:r>
      <w:bookmarkEnd w:id="18"/>
    </w:p>
    <w:p w14:paraId="67BA4671" w14:textId="77777777" w:rsidR="00CC4A7D" w:rsidRDefault="00CC4A7D" w:rsidP="00CC4A7D">
      <w:r>
        <w:rPr>
          <w:noProof/>
        </w:rPr>
        <w:drawing>
          <wp:inline distT="0" distB="0" distL="0" distR="0" wp14:anchorId="555B5551" wp14:editId="2BE4DCC5">
            <wp:extent cx="8538171" cy="149418"/>
            <wp:effectExtent l="0" t="0" r="0" b="3175"/>
            <wp:docPr id="151274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572E" w14:textId="77777777" w:rsidR="00CC4A7D" w:rsidRPr="00D2535A" w:rsidRDefault="00CC4A7D" w:rsidP="00CC4A7D"/>
    <w:p w14:paraId="167682C3" w14:textId="77777777" w:rsidR="00CC4A7D" w:rsidRDefault="00CC4A7D" w:rsidP="00CC4A7D">
      <w:pPr>
        <w:jc w:val="left"/>
      </w:pPr>
    </w:p>
    <w:p w14:paraId="7ED813CC" w14:textId="5B8340D7" w:rsidR="000C5F1D" w:rsidRDefault="000C5F1D">
      <w:pPr>
        <w:jc w:val="left"/>
      </w:pPr>
    </w:p>
    <w:p w14:paraId="6F76617F" w14:textId="21D857D7" w:rsidR="000C5F1D" w:rsidRDefault="000C5F1D"/>
    <w:p w14:paraId="03AEA767" w14:textId="77777777" w:rsidR="000C5F1D" w:rsidRDefault="000C5F1D">
      <w:pPr>
        <w:jc w:val="left"/>
      </w:pPr>
      <w:r>
        <w:br w:type="page"/>
      </w:r>
    </w:p>
    <w:p w14:paraId="67B22DAC" w14:textId="77777777" w:rsidR="00CC4A7D" w:rsidRPr="00502619" w:rsidRDefault="00CC4A7D" w:rsidP="00CC4A7D">
      <w:pPr>
        <w:rPr>
          <w:sz w:val="18"/>
          <w:szCs w:val="18"/>
        </w:rPr>
      </w:pPr>
      <w:r w:rsidRPr="00502619">
        <w:rPr>
          <w:sz w:val="18"/>
          <w:szCs w:val="18"/>
        </w:rPr>
        <w:lastRenderedPageBreak/>
        <w:t>Los Centros de Mayores son equipamientos de Servicios Sociales no residenciales, destinados a promover la convivencia de los mayores, propiciando la participación y la integración social. Ofrecen actividades socioculturales, ocupacionales, artísticas y/o recreativas.</w:t>
      </w:r>
    </w:p>
    <w:p w14:paraId="398EFBF2" w14:textId="77777777" w:rsidR="00CC4A7D" w:rsidRDefault="00CC4A7D" w:rsidP="00CC4A7D">
      <w:pPr>
        <w:pStyle w:val="Ttulo2"/>
        <w:keepNext/>
        <w:keepLines/>
        <w:numPr>
          <w:ilvl w:val="0"/>
          <w:numId w:val="11"/>
        </w:numPr>
        <w:tabs>
          <w:tab w:val="num" w:pos="360"/>
        </w:tabs>
        <w:spacing w:before="40" w:after="120"/>
        <w:ind w:left="0" w:firstLine="0"/>
        <w:jc w:val="left"/>
        <w:rPr>
          <w:sz w:val="22"/>
          <w:szCs w:val="22"/>
        </w:rPr>
      </w:pPr>
      <w:bookmarkStart w:id="19" w:name="_Toc189658727"/>
      <w:r>
        <w:rPr>
          <w:sz w:val="22"/>
          <w:szCs w:val="22"/>
        </w:rPr>
        <w:t>Resumen</w:t>
      </w:r>
      <w:bookmarkEnd w:id="19"/>
    </w:p>
    <w:p w14:paraId="28837ED0" w14:textId="7F41ED53" w:rsidR="00CC4A7D" w:rsidRPr="00CC4A7D" w:rsidRDefault="00FA44BA" w:rsidP="00CC4A7D">
      <w:r>
        <w:pict w14:anchorId="0500802D">
          <v:shape id="_x0000_i1052" type="#_x0000_t75" style="width:312pt;height:366pt">
            <v:imagedata r:id="rId47" o:title=""/>
          </v:shape>
        </w:pict>
      </w:r>
    </w:p>
    <w:p w14:paraId="7829CF56" w14:textId="77777777" w:rsidR="008A48F1" w:rsidRDefault="008A48F1" w:rsidP="00F21311">
      <w:pPr>
        <w:rPr>
          <w:rFonts w:ascii="Arial" w:hAnsi="Arial" w:cs="Arial"/>
          <w:sz w:val="16"/>
          <w:szCs w:val="16"/>
        </w:rPr>
      </w:pPr>
    </w:p>
    <w:p w14:paraId="5D4994B0" w14:textId="1BD291A3" w:rsidR="00F21311" w:rsidRPr="00F21311" w:rsidRDefault="00F21311" w:rsidP="00F21311">
      <w:pPr>
        <w:rPr>
          <w:rFonts w:ascii="Arial" w:hAnsi="Arial" w:cs="Arial"/>
          <w:sz w:val="16"/>
          <w:szCs w:val="16"/>
        </w:rPr>
      </w:pPr>
      <w:r w:rsidRPr="00F21311">
        <w:rPr>
          <w:rFonts w:ascii="Arial" w:hAnsi="Arial" w:cs="Arial"/>
          <w:sz w:val="16"/>
          <w:szCs w:val="16"/>
        </w:rPr>
        <w:t>(1) Índice de cobertura: (P. asociadas/población&gt;65) x100</w:t>
      </w:r>
    </w:p>
    <w:p w14:paraId="394186AC" w14:textId="546D9167" w:rsidR="000C5F1D" w:rsidRPr="00CC4A7D" w:rsidRDefault="00F21311" w:rsidP="00CC4A7D">
      <w:pPr>
        <w:rPr>
          <w:rFonts w:ascii="Arial" w:hAnsi="Arial" w:cs="Arial"/>
          <w:sz w:val="16"/>
          <w:szCs w:val="16"/>
        </w:rPr>
      </w:pPr>
      <w:r w:rsidRPr="00F21311">
        <w:rPr>
          <w:rFonts w:ascii="Arial" w:hAnsi="Arial" w:cs="Arial"/>
          <w:sz w:val="16"/>
          <w:szCs w:val="16"/>
        </w:rPr>
        <w:t xml:space="preserve"> *Galicia y Gipuzkoa no proporcionan el número de personas asociadas. </w:t>
      </w:r>
    </w:p>
    <w:p w14:paraId="46469CF6" w14:textId="7E9E7731" w:rsidR="000C5F1D" w:rsidRDefault="00FA44BA">
      <w:pPr>
        <w:jc w:val="left"/>
      </w:pPr>
      <w:r>
        <w:lastRenderedPageBreak/>
        <w:pict w14:anchorId="167E1954">
          <v:shape id="_x0000_i1053" type="#_x0000_t75" style="width:605.5pt;height:240pt">
            <v:imagedata r:id="rId48" o:title=""/>
          </v:shape>
        </w:pict>
      </w:r>
      <w:r w:rsidR="000C5F1D">
        <w:br w:type="page"/>
      </w:r>
    </w:p>
    <w:p w14:paraId="2C3B1265" w14:textId="3C6B14BE" w:rsidR="00CC4A7D" w:rsidRDefault="00CC4A7D" w:rsidP="00CC4A7D">
      <w:pPr>
        <w:pStyle w:val="Ttulo2"/>
        <w:keepNext/>
        <w:keepLines/>
        <w:numPr>
          <w:ilvl w:val="0"/>
          <w:numId w:val="11"/>
        </w:numPr>
        <w:spacing w:before="40" w:after="120"/>
        <w:jc w:val="left"/>
        <w:rPr>
          <w:sz w:val="22"/>
          <w:szCs w:val="22"/>
        </w:rPr>
      </w:pPr>
      <w:bookmarkStart w:id="20" w:name="_Toc189658728"/>
      <w:r>
        <w:rPr>
          <w:sz w:val="22"/>
          <w:szCs w:val="22"/>
        </w:rPr>
        <w:lastRenderedPageBreak/>
        <w:t>Centros y su distribución por titularidad</w:t>
      </w:r>
      <w:bookmarkEnd w:id="20"/>
    </w:p>
    <w:p w14:paraId="35C18DA2" w14:textId="67F4FFEA" w:rsidR="00CC4A7D" w:rsidRPr="00CC4A7D" w:rsidRDefault="00FA44BA" w:rsidP="00CC4A7D">
      <w:r>
        <w:pict w14:anchorId="7955B45B">
          <v:shape id="_x0000_i1054" type="#_x0000_t75" style="width:276pt;height:396pt">
            <v:imagedata r:id="rId49" o:title=""/>
          </v:shape>
        </w:pict>
      </w:r>
      <w:r>
        <w:pict w14:anchorId="5637C82C">
          <v:shape id="_x0000_i1055" type="#_x0000_t75" style="width:359.5pt;height:168pt">
            <v:imagedata r:id="rId50" o:title=""/>
          </v:shape>
        </w:pict>
      </w:r>
    </w:p>
    <w:p w14:paraId="11DC64FA" w14:textId="34FC3876" w:rsidR="000C5F1D" w:rsidRDefault="00FA44BA">
      <w:r>
        <w:lastRenderedPageBreak/>
        <w:pict w14:anchorId="7ACD672E">
          <v:shape id="_x0000_i1056" type="#_x0000_t75" style="width:618.5pt;height:264pt">
            <v:imagedata r:id="rId51" o:title=""/>
          </v:shape>
        </w:pict>
      </w:r>
    </w:p>
    <w:p w14:paraId="04194B96" w14:textId="739DD687" w:rsidR="000C5F1D" w:rsidRDefault="000C5F1D" w:rsidP="00087E34">
      <w:pPr>
        <w:jc w:val="left"/>
      </w:pPr>
      <w:r>
        <w:br w:type="page"/>
      </w:r>
    </w:p>
    <w:p w14:paraId="76520069" w14:textId="6B7CDD72" w:rsidR="00087E34" w:rsidRDefault="00087E34" w:rsidP="00087E34">
      <w:pPr>
        <w:pStyle w:val="Ttulo2"/>
        <w:keepNext/>
        <w:keepLines/>
        <w:numPr>
          <w:ilvl w:val="0"/>
          <w:numId w:val="11"/>
        </w:numPr>
        <w:spacing w:before="40" w:after="120" w:line="256" w:lineRule="auto"/>
        <w:jc w:val="left"/>
        <w:rPr>
          <w:sz w:val="22"/>
          <w:szCs w:val="22"/>
        </w:rPr>
      </w:pPr>
      <w:bookmarkStart w:id="21" w:name="_Toc189658729"/>
      <w:r>
        <w:rPr>
          <w:sz w:val="22"/>
          <w:szCs w:val="22"/>
        </w:rPr>
        <w:lastRenderedPageBreak/>
        <w:t>Personas asociadas y distribución por sexo</w:t>
      </w:r>
      <w:bookmarkEnd w:id="21"/>
    </w:p>
    <w:p w14:paraId="296EC013" w14:textId="1D8A59B8" w:rsidR="00087E34" w:rsidRPr="00087E34" w:rsidRDefault="00FA44BA" w:rsidP="00087E34">
      <w:r>
        <w:pict w14:anchorId="26C63920">
          <v:shape id="_x0000_i1057" type="#_x0000_t75" style="width:5in;height:398pt">
            <v:imagedata r:id="rId52" o:title=""/>
          </v:shape>
        </w:pict>
      </w:r>
      <w:r>
        <w:pict w14:anchorId="2186A676">
          <v:shape id="_x0000_i1058" type="#_x0000_t75" style="width:308pt;height:174pt">
            <v:imagedata r:id="rId53" o:title=""/>
          </v:shape>
        </w:pict>
      </w:r>
    </w:p>
    <w:p w14:paraId="719ED370" w14:textId="77777777" w:rsidR="008A48F1" w:rsidRDefault="008A48F1" w:rsidP="00087E34">
      <w:pPr>
        <w:rPr>
          <w:rFonts w:ascii="Arial" w:hAnsi="Arial" w:cs="Arial"/>
          <w:sz w:val="16"/>
          <w:szCs w:val="16"/>
        </w:rPr>
      </w:pPr>
    </w:p>
    <w:p w14:paraId="4FFD0BB2" w14:textId="466453E0" w:rsidR="00087E34" w:rsidRDefault="00F21311" w:rsidP="00087E34">
      <w:pPr>
        <w:rPr>
          <w:rFonts w:ascii="Arial" w:hAnsi="Arial" w:cs="Arial"/>
          <w:sz w:val="16"/>
          <w:szCs w:val="16"/>
        </w:rPr>
      </w:pPr>
      <w:r w:rsidRPr="00F21311">
        <w:rPr>
          <w:rFonts w:ascii="Arial" w:hAnsi="Arial" w:cs="Arial"/>
          <w:sz w:val="16"/>
          <w:szCs w:val="16"/>
        </w:rPr>
        <w:t xml:space="preserve">*En Galicia y Gipuzkoa no se proporciona el número de personas </w:t>
      </w:r>
      <w:r w:rsidR="00E56E81" w:rsidRPr="00F21311">
        <w:rPr>
          <w:rFonts w:ascii="Arial" w:hAnsi="Arial" w:cs="Arial"/>
          <w:sz w:val="16"/>
          <w:szCs w:val="16"/>
        </w:rPr>
        <w:t>asociadas.</w:t>
      </w:r>
    </w:p>
    <w:p w14:paraId="122C555F" w14:textId="7B656A9C" w:rsidR="004F14B1" w:rsidRDefault="004F14B1" w:rsidP="00087E3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**Cantabria no proporciona la distribución por sexo de las personas asociadas.</w:t>
      </w:r>
    </w:p>
    <w:p w14:paraId="2438DEA0" w14:textId="77777777" w:rsidR="004F14B1" w:rsidRPr="00087E34" w:rsidRDefault="004F14B1" w:rsidP="00087E34">
      <w:pPr>
        <w:rPr>
          <w:rFonts w:ascii="Arial" w:hAnsi="Arial" w:cs="Arial"/>
          <w:sz w:val="16"/>
          <w:szCs w:val="16"/>
        </w:rPr>
      </w:pPr>
    </w:p>
    <w:p w14:paraId="12210074" w14:textId="48478F54" w:rsidR="000C5F1D" w:rsidRDefault="00FA44BA">
      <w:r>
        <w:pict w14:anchorId="5FA49727">
          <v:shape id="_x0000_i1059" type="#_x0000_t75" style="width:612pt;height:282pt">
            <v:imagedata r:id="rId54" o:title=""/>
          </v:shape>
        </w:pict>
      </w:r>
    </w:p>
    <w:p w14:paraId="4925BD9B" w14:textId="77777777" w:rsidR="000C5F1D" w:rsidRDefault="000C5F1D">
      <w:pPr>
        <w:jc w:val="left"/>
      </w:pPr>
      <w:r>
        <w:br w:type="page"/>
      </w:r>
    </w:p>
    <w:p w14:paraId="064A35A5" w14:textId="7DF2C8C8" w:rsidR="000C5F1D" w:rsidRDefault="000C5F1D"/>
    <w:p w14:paraId="19521565" w14:textId="3C7F57C7" w:rsidR="00087E34" w:rsidRPr="003207B8" w:rsidRDefault="00087E34" w:rsidP="00087E34">
      <w:pPr>
        <w:pStyle w:val="NCapitulo"/>
      </w:pPr>
      <w:r>
        <w:t>5</w:t>
      </w:r>
    </w:p>
    <w:p w14:paraId="7D0B7DC2" w14:textId="33B01E4D" w:rsidR="00087E34" w:rsidRPr="006044B0" w:rsidRDefault="00087E34" w:rsidP="00087E34">
      <w:pPr>
        <w:pStyle w:val="Capitulotitular"/>
      </w:pPr>
      <w:bookmarkStart w:id="22" w:name="_Toc189658730"/>
      <w:r>
        <w:t>Servicio de Centros de Dia</w:t>
      </w:r>
      <w:bookmarkEnd w:id="22"/>
    </w:p>
    <w:p w14:paraId="3CE472EA" w14:textId="77777777" w:rsidR="00087E34" w:rsidRDefault="00087E34" w:rsidP="00087E34">
      <w:r>
        <w:rPr>
          <w:noProof/>
        </w:rPr>
        <w:drawing>
          <wp:inline distT="0" distB="0" distL="0" distR="0" wp14:anchorId="1B327907" wp14:editId="7A59C20E">
            <wp:extent cx="8538171" cy="149418"/>
            <wp:effectExtent l="0" t="0" r="0" b="3175"/>
            <wp:docPr id="399715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432A" w14:textId="77777777" w:rsidR="00087E34" w:rsidRPr="00D2535A" w:rsidRDefault="00087E34" w:rsidP="00087E34"/>
    <w:p w14:paraId="660D9C83" w14:textId="77777777" w:rsidR="000C5F1D" w:rsidRDefault="000C5F1D">
      <w:pPr>
        <w:jc w:val="left"/>
      </w:pPr>
      <w:r>
        <w:br w:type="page"/>
      </w:r>
    </w:p>
    <w:p w14:paraId="24E95221" w14:textId="77777777" w:rsidR="00087E34" w:rsidRPr="00087E34" w:rsidRDefault="00087E34" w:rsidP="00087E34">
      <w:pPr>
        <w:rPr>
          <w:sz w:val="18"/>
          <w:szCs w:val="18"/>
        </w:rPr>
      </w:pPr>
      <w:r w:rsidRPr="00087E34">
        <w:rPr>
          <w:sz w:val="18"/>
          <w:szCs w:val="18"/>
        </w:rPr>
        <w:lastRenderedPageBreak/>
        <w:t>Los Centros de Día son equipamientos de servicios sociales no residenciales, destinados a prestar atención psicosocial, preventiva y rehabilitadora, al colectivo de mayores en régimen diurno para prevenir y/o compensar la pérdida de autonomía. El objetivo es proporcionar atención sociosanitaria que prevenga y compense la pérdida de autonomía, facilitando apoyo a sus familiares o cuidadores, retrasando la institucionalización y facilitando la permanencia en su medio habitual.</w:t>
      </w:r>
    </w:p>
    <w:p w14:paraId="2600953B" w14:textId="77777777" w:rsidR="00087E34" w:rsidRPr="00087E34" w:rsidRDefault="00087E34" w:rsidP="00087E34">
      <w:pPr>
        <w:keepNext/>
        <w:keepLines/>
        <w:numPr>
          <w:ilvl w:val="0"/>
          <w:numId w:val="14"/>
        </w:numPr>
        <w:spacing w:after="60" w:line="256" w:lineRule="auto"/>
        <w:ind w:left="714" w:hanging="357"/>
        <w:jc w:val="left"/>
        <w:outlineLvl w:val="1"/>
        <w:rPr>
          <w:b/>
          <w:bCs/>
          <w:color w:val="007B5F" w:themeColor="text2"/>
        </w:rPr>
      </w:pPr>
      <w:r w:rsidRPr="00087E34">
        <w:rPr>
          <w:b/>
          <w:bCs/>
          <w:color w:val="007B5F" w:themeColor="text2"/>
        </w:rPr>
        <w:t>Resumen</w:t>
      </w:r>
    </w:p>
    <w:p w14:paraId="1F619736" w14:textId="0E6D7E08" w:rsidR="000C5F1D" w:rsidRDefault="000C5F1D"/>
    <w:p w14:paraId="731B4C89" w14:textId="21751D41" w:rsidR="008B6EE0" w:rsidRDefault="00FA44BA">
      <w:pPr>
        <w:jc w:val="left"/>
      </w:pPr>
      <w:r>
        <w:pict w14:anchorId="4509BBC4">
          <v:shape id="_x0000_i1060" type="#_x0000_t75" style="width:408pt;height:336pt">
            <v:imagedata r:id="rId55" o:title=""/>
          </v:shape>
        </w:pict>
      </w:r>
    </w:p>
    <w:p w14:paraId="44ACD544" w14:textId="77777777" w:rsidR="008A48F1" w:rsidRDefault="008A48F1" w:rsidP="008B6EE0">
      <w:pPr>
        <w:jc w:val="left"/>
        <w:rPr>
          <w:rFonts w:ascii="Arial" w:hAnsi="Arial" w:cs="Arial"/>
          <w:sz w:val="16"/>
          <w:szCs w:val="16"/>
        </w:rPr>
      </w:pPr>
    </w:p>
    <w:p w14:paraId="1F6DDA6C" w14:textId="75226C97" w:rsidR="008B6EE0" w:rsidRPr="008B6EE0" w:rsidRDefault="008B6EE0" w:rsidP="008B6EE0">
      <w:pPr>
        <w:jc w:val="left"/>
        <w:rPr>
          <w:rFonts w:ascii="Arial" w:hAnsi="Arial" w:cs="Arial"/>
          <w:sz w:val="16"/>
          <w:szCs w:val="16"/>
        </w:rPr>
      </w:pPr>
      <w:r w:rsidRPr="008B6EE0">
        <w:rPr>
          <w:rFonts w:ascii="Arial" w:hAnsi="Arial" w:cs="Arial"/>
          <w:sz w:val="16"/>
          <w:szCs w:val="16"/>
        </w:rPr>
        <w:t>(1)</w:t>
      </w:r>
      <w:r w:rsidR="00F21311">
        <w:rPr>
          <w:rFonts w:ascii="Arial" w:hAnsi="Arial" w:cs="Arial"/>
          <w:sz w:val="16"/>
          <w:szCs w:val="16"/>
        </w:rPr>
        <w:t xml:space="preserve"> </w:t>
      </w:r>
      <w:r w:rsidRPr="008B6EE0">
        <w:rPr>
          <w:rFonts w:ascii="Arial" w:hAnsi="Arial" w:cs="Arial"/>
          <w:sz w:val="16"/>
          <w:szCs w:val="16"/>
        </w:rPr>
        <w:t>Índice de cobertura: (nº de plazas/población&gt;=65) *100.</w:t>
      </w:r>
    </w:p>
    <w:p w14:paraId="1988AB1C" w14:textId="308E8055" w:rsidR="000C5F1D" w:rsidRDefault="000C5F1D" w:rsidP="008B6EE0">
      <w:pPr>
        <w:jc w:val="left"/>
      </w:pPr>
      <w:r>
        <w:br w:type="page"/>
      </w:r>
    </w:p>
    <w:p w14:paraId="5A7D27D2" w14:textId="4A78DAD4" w:rsidR="000C5F1D" w:rsidRDefault="00FA44BA">
      <w:r>
        <w:lastRenderedPageBreak/>
        <w:pict w14:anchorId="43AC77B3">
          <v:shape id="_x0000_i1061" type="#_x0000_t75" style="width:516pt;height:222pt">
            <v:imagedata r:id="rId56" o:title=""/>
          </v:shape>
        </w:pict>
      </w:r>
    </w:p>
    <w:p w14:paraId="72D62B81" w14:textId="77777777" w:rsidR="000C5F1D" w:rsidRDefault="000C5F1D">
      <w:pPr>
        <w:jc w:val="left"/>
      </w:pPr>
      <w:r>
        <w:br w:type="page"/>
      </w:r>
    </w:p>
    <w:p w14:paraId="5F87B865" w14:textId="7D5BFCB8" w:rsidR="008B6EE0" w:rsidRDefault="008B6EE0" w:rsidP="008B6EE0">
      <w:pPr>
        <w:pStyle w:val="Ttulo2"/>
        <w:keepNext/>
        <w:keepLines/>
        <w:numPr>
          <w:ilvl w:val="0"/>
          <w:numId w:val="14"/>
        </w:numPr>
        <w:spacing w:before="40" w:after="120" w:line="256" w:lineRule="auto"/>
        <w:jc w:val="left"/>
        <w:rPr>
          <w:sz w:val="22"/>
          <w:szCs w:val="22"/>
        </w:rPr>
      </w:pPr>
      <w:bookmarkStart w:id="23" w:name="_Toc189658731"/>
      <w:r>
        <w:rPr>
          <w:sz w:val="22"/>
          <w:szCs w:val="22"/>
        </w:rPr>
        <w:lastRenderedPageBreak/>
        <w:t>Centros y su distribución por titularidad</w:t>
      </w:r>
      <w:bookmarkEnd w:id="23"/>
    </w:p>
    <w:p w14:paraId="7DD937AD" w14:textId="22ED7CE4" w:rsidR="000C5F1D" w:rsidRDefault="00FA44BA">
      <w:r>
        <w:pict w14:anchorId="798CA045">
          <v:shape id="_x0000_i1062" type="#_x0000_t75" style="width:348pt;height:426pt">
            <v:imagedata r:id="rId57" o:title=""/>
          </v:shape>
        </w:pict>
      </w:r>
      <w:r>
        <w:pict w14:anchorId="4BEF4DD7">
          <v:shape id="_x0000_i1063" type="#_x0000_t75" style="width:322.5pt;height:168pt">
            <v:imagedata r:id="rId58" o:title=""/>
          </v:shape>
        </w:pict>
      </w:r>
    </w:p>
    <w:p w14:paraId="5F8646A5" w14:textId="56023F78" w:rsidR="000C5F1D" w:rsidRDefault="00FA44BA">
      <w:pPr>
        <w:jc w:val="left"/>
      </w:pPr>
      <w:r>
        <w:lastRenderedPageBreak/>
        <w:pict w14:anchorId="439569A2">
          <v:shape id="_x0000_i1064" type="#_x0000_t75" style="width:624pt;height:252pt">
            <v:imagedata r:id="rId59" o:title=""/>
          </v:shape>
        </w:pict>
      </w:r>
      <w:r w:rsidR="000C5F1D">
        <w:br w:type="page"/>
      </w:r>
    </w:p>
    <w:p w14:paraId="5D70BBF8" w14:textId="417D7FD1" w:rsidR="008B6EE0" w:rsidRDefault="008B6EE0" w:rsidP="008B6EE0">
      <w:pPr>
        <w:pStyle w:val="Ttulo2"/>
        <w:keepNext/>
        <w:keepLines/>
        <w:numPr>
          <w:ilvl w:val="0"/>
          <w:numId w:val="14"/>
        </w:numPr>
        <w:spacing w:before="40" w:after="120" w:line="256" w:lineRule="auto"/>
        <w:jc w:val="left"/>
        <w:rPr>
          <w:sz w:val="22"/>
          <w:szCs w:val="22"/>
        </w:rPr>
      </w:pPr>
      <w:bookmarkStart w:id="24" w:name="_Toc189658732"/>
      <w:r>
        <w:rPr>
          <w:sz w:val="22"/>
          <w:szCs w:val="22"/>
        </w:rPr>
        <w:lastRenderedPageBreak/>
        <w:t>Plazas y su distribución por tipo de financiación</w:t>
      </w:r>
      <w:bookmarkEnd w:id="24"/>
    </w:p>
    <w:p w14:paraId="0513B6A2" w14:textId="43B37633" w:rsidR="008B6EE0" w:rsidRPr="008B6EE0" w:rsidRDefault="00FA44BA" w:rsidP="008B6EE0">
      <w:r>
        <w:pict w14:anchorId="3173D4B2">
          <v:shape id="_x0000_i1065" type="#_x0000_t75" style="width:546.5pt;height:396pt">
            <v:imagedata r:id="rId60" o:title=""/>
          </v:shape>
        </w:pict>
      </w:r>
    </w:p>
    <w:p w14:paraId="1F0B253C" w14:textId="638A6FDB" w:rsidR="000C5F1D" w:rsidRDefault="000C5F1D"/>
    <w:p w14:paraId="40364D45" w14:textId="43F763B4" w:rsidR="008B6EE0" w:rsidRDefault="008B6EE0">
      <w:pPr>
        <w:jc w:val="left"/>
      </w:pPr>
      <w:r>
        <w:lastRenderedPageBreak/>
        <w:t xml:space="preserve">                                                        </w:t>
      </w:r>
      <w:r w:rsidR="00FA44BA">
        <w:pict w14:anchorId="344130BC">
          <v:shape id="_x0000_i1066" type="#_x0000_t75" style="width:372pt;height:174pt">
            <v:imagedata r:id="rId61" o:title=""/>
          </v:shape>
        </w:pict>
      </w:r>
    </w:p>
    <w:p w14:paraId="558B59BB" w14:textId="77777777" w:rsidR="008B6EE0" w:rsidRDefault="008B6EE0">
      <w:pPr>
        <w:jc w:val="left"/>
      </w:pPr>
    </w:p>
    <w:p w14:paraId="50F20F08" w14:textId="441FCE3C" w:rsidR="000C5F1D" w:rsidRDefault="00FA44BA">
      <w:pPr>
        <w:jc w:val="left"/>
      </w:pPr>
      <w:r>
        <w:pict w14:anchorId="1A26232A">
          <v:shape id="_x0000_i1067" type="#_x0000_t75" style="width:672.5pt;height:240pt">
            <v:imagedata r:id="rId62" o:title=""/>
          </v:shape>
        </w:pict>
      </w:r>
      <w:r w:rsidR="000C5F1D">
        <w:br w:type="page"/>
      </w:r>
    </w:p>
    <w:p w14:paraId="3FFA3507" w14:textId="68CE122F" w:rsidR="008B6EE0" w:rsidRDefault="008B6EE0" w:rsidP="008B6EE0">
      <w:pPr>
        <w:pStyle w:val="Ttulo2"/>
        <w:keepNext/>
        <w:keepLines/>
        <w:numPr>
          <w:ilvl w:val="0"/>
          <w:numId w:val="14"/>
        </w:numPr>
        <w:spacing w:after="60" w:line="256" w:lineRule="auto"/>
        <w:jc w:val="left"/>
        <w:rPr>
          <w:sz w:val="22"/>
          <w:szCs w:val="22"/>
        </w:rPr>
      </w:pPr>
      <w:bookmarkStart w:id="25" w:name="_Toc189658733"/>
      <w:r>
        <w:rPr>
          <w:sz w:val="22"/>
          <w:szCs w:val="22"/>
        </w:rPr>
        <w:lastRenderedPageBreak/>
        <w:t>Personas usuarias, distribución por sexo y edad</w:t>
      </w:r>
      <w:bookmarkEnd w:id="25"/>
    </w:p>
    <w:p w14:paraId="4D7AB813" w14:textId="1FC0F70F" w:rsidR="008B6EE0" w:rsidRPr="008B6EE0" w:rsidRDefault="00FA44BA" w:rsidP="008B6EE0">
      <w:r>
        <w:pict w14:anchorId="404B31C4">
          <v:shape id="_x0000_i1068" type="#_x0000_t75" style="width:696pt;height:396pt">
            <v:imagedata r:id="rId63" o:title=""/>
          </v:shape>
        </w:pict>
      </w:r>
    </w:p>
    <w:p w14:paraId="316BE6BC" w14:textId="471703C3" w:rsidR="00A80DBF" w:rsidRDefault="00A80DBF">
      <w:pPr>
        <w:jc w:val="left"/>
      </w:pPr>
      <w:r>
        <w:lastRenderedPageBreak/>
        <w:t xml:space="preserve">                                                              </w:t>
      </w:r>
      <w:r w:rsidR="00FA44BA">
        <w:pict w14:anchorId="16E4156F">
          <v:shape id="_x0000_i1069" type="#_x0000_t75" style="width:438pt;height:174pt">
            <v:imagedata r:id="rId64" o:title=""/>
          </v:shape>
        </w:pict>
      </w:r>
    </w:p>
    <w:p w14:paraId="627DADD5" w14:textId="7B6ABB6B" w:rsidR="000C5F1D" w:rsidRDefault="00FA44BA">
      <w:pPr>
        <w:jc w:val="left"/>
      </w:pPr>
      <w:r>
        <w:pict w14:anchorId="219565AF">
          <v:shape id="_x0000_i1070" type="#_x0000_t75" style="width:630pt;height:252pt">
            <v:imagedata r:id="rId65" o:title=""/>
          </v:shape>
        </w:pict>
      </w:r>
      <w:r w:rsidR="000C5F1D">
        <w:br w:type="page"/>
      </w:r>
    </w:p>
    <w:p w14:paraId="79D06CAF" w14:textId="146FAA52" w:rsidR="000C5F1D" w:rsidRDefault="00FA44BA">
      <w:r>
        <w:lastRenderedPageBreak/>
        <w:pict w14:anchorId="42500F81">
          <v:shape id="_x0000_i1071" type="#_x0000_t75" style="width:654pt;height:252pt">
            <v:imagedata r:id="rId66" o:title=""/>
          </v:shape>
        </w:pict>
      </w:r>
    </w:p>
    <w:p w14:paraId="3FEE33F7" w14:textId="77777777" w:rsidR="000C5F1D" w:rsidRDefault="000C5F1D">
      <w:pPr>
        <w:jc w:val="left"/>
      </w:pPr>
      <w:r>
        <w:br w:type="page"/>
      </w:r>
    </w:p>
    <w:p w14:paraId="3D88B5FE" w14:textId="77777777" w:rsidR="00A80DBF" w:rsidRDefault="00A80DBF" w:rsidP="00A80DBF">
      <w:pPr>
        <w:pStyle w:val="Ttulo2"/>
        <w:keepNext/>
        <w:keepLines/>
        <w:numPr>
          <w:ilvl w:val="0"/>
          <w:numId w:val="19"/>
        </w:numPr>
        <w:spacing w:before="40" w:after="120" w:line="256" w:lineRule="auto"/>
        <w:jc w:val="left"/>
        <w:rPr>
          <w:sz w:val="22"/>
          <w:szCs w:val="22"/>
        </w:rPr>
      </w:pPr>
      <w:bookmarkStart w:id="26" w:name="_Toc189658734"/>
      <w:r>
        <w:rPr>
          <w:sz w:val="22"/>
          <w:szCs w:val="22"/>
        </w:rPr>
        <w:lastRenderedPageBreak/>
        <w:t>Precio del servicio</w:t>
      </w:r>
      <w:bookmarkEnd w:id="26"/>
    </w:p>
    <w:p w14:paraId="52B71C97" w14:textId="077EA0BF" w:rsidR="000C5F1D" w:rsidRDefault="00FA44BA">
      <w:r>
        <w:pict w14:anchorId="38B4B488">
          <v:shape id="_x0000_i1072" type="#_x0000_t75" style="width:7in;height:379.5pt">
            <v:imagedata r:id="rId67" o:title=""/>
          </v:shape>
        </w:pict>
      </w:r>
    </w:p>
    <w:p w14:paraId="595B9450" w14:textId="0CD9401B" w:rsidR="000C5F1D" w:rsidRDefault="00A80DBF" w:rsidP="00A80DBF">
      <w:pPr>
        <w:jc w:val="left"/>
      </w:pPr>
      <w:r w:rsidRPr="00A80DBF">
        <w:rPr>
          <w:rFonts w:ascii="Arial" w:hAnsi="Arial" w:cs="Arial"/>
          <w:sz w:val="16"/>
          <w:szCs w:val="16"/>
        </w:rPr>
        <w:t>.</w:t>
      </w:r>
      <w:r w:rsidR="000C5F1D">
        <w:br w:type="page"/>
      </w:r>
    </w:p>
    <w:p w14:paraId="39ED0974" w14:textId="2F033FB0" w:rsidR="00A80DBF" w:rsidRPr="003207B8" w:rsidRDefault="00A80DBF" w:rsidP="00A80DBF">
      <w:pPr>
        <w:pStyle w:val="NCapitulo"/>
      </w:pPr>
      <w:r>
        <w:lastRenderedPageBreak/>
        <w:t>6</w:t>
      </w:r>
    </w:p>
    <w:p w14:paraId="55907E6E" w14:textId="116A933C" w:rsidR="00A80DBF" w:rsidRPr="006044B0" w:rsidRDefault="00A80DBF" w:rsidP="00A80DBF">
      <w:pPr>
        <w:pStyle w:val="Capitulotitular"/>
      </w:pPr>
      <w:bookmarkStart w:id="27" w:name="_Toc189658735"/>
      <w:r>
        <w:t>Servicio de Atención Residencial</w:t>
      </w:r>
      <w:bookmarkEnd w:id="27"/>
    </w:p>
    <w:p w14:paraId="234F3341" w14:textId="77777777" w:rsidR="00A80DBF" w:rsidRDefault="00A80DBF" w:rsidP="00A80DBF">
      <w:r>
        <w:rPr>
          <w:noProof/>
        </w:rPr>
        <w:drawing>
          <wp:inline distT="0" distB="0" distL="0" distR="0" wp14:anchorId="62B5FE11" wp14:editId="7AE0CE8E">
            <wp:extent cx="8538171" cy="149418"/>
            <wp:effectExtent l="0" t="0" r="0" b="3175"/>
            <wp:docPr id="727625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171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10AB" w14:textId="77777777" w:rsidR="00A80DBF" w:rsidRPr="00D2535A" w:rsidRDefault="00A80DBF" w:rsidP="00A80DBF"/>
    <w:p w14:paraId="0982319D" w14:textId="77777777" w:rsidR="00A80DBF" w:rsidRDefault="00A80DBF" w:rsidP="00A80DBF">
      <w:pPr>
        <w:jc w:val="left"/>
      </w:pPr>
      <w:r>
        <w:br w:type="page"/>
      </w:r>
    </w:p>
    <w:p w14:paraId="7FC2F6C9" w14:textId="77777777" w:rsidR="00A80DBF" w:rsidRPr="00A80DBF" w:rsidRDefault="00A80DBF" w:rsidP="00A80DBF">
      <w:pPr>
        <w:rPr>
          <w:sz w:val="18"/>
          <w:szCs w:val="18"/>
        </w:rPr>
      </w:pPr>
      <w:r w:rsidRPr="00A80DBF">
        <w:rPr>
          <w:sz w:val="18"/>
          <w:szCs w:val="18"/>
        </w:rPr>
        <w:lastRenderedPageBreak/>
        <w:t>Los Servicios de Atención Residencial ofrecen alojamiento y manutención a las personas mayores de manera permanente o temporal. Se distinguen dos tipos de atención residencial:</w:t>
      </w:r>
    </w:p>
    <w:p w14:paraId="75826E62" w14:textId="77777777" w:rsidR="00A80DBF" w:rsidRPr="00A80DBF" w:rsidRDefault="00A80DBF" w:rsidP="00A80DBF">
      <w:pPr>
        <w:numPr>
          <w:ilvl w:val="0"/>
          <w:numId w:val="20"/>
        </w:numPr>
        <w:spacing w:line="256" w:lineRule="auto"/>
        <w:contextualSpacing/>
        <w:rPr>
          <w:kern w:val="0"/>
          <w:sz w:val="18"/>
          <w:szCs w:val="18"/>
          <w14:ligatures w14:val="none"/>
        </w:rPr>
      </w:pPr>
      <w:r w:rsidRPr="00A80DBF">
        <w:rPr>
          <w:kern w:val="0"/>
          <w:sz w:val="18"/>
          <w:szCs w:val="18"/>
          <w:u w:val="single"/>
          <w14:ligatures w14:val="none"/>
        </w:rPr>
        <w:t>Centros Residenciales</w:t>
      </w:r>
      <w:r w:rsidRPr="00A80DBF">
        <w:rPr>
          <w:kern w:val="0"/>
          <w:sz w:val="18"/>
          <w:szCs w:val="18"/>
          <w14:ligatures w14:val="none"/>
        </w:rPr>
        <w:t>: Son equipamientos sociales que ofrecen alojamiento y atención especializada a aquellas personas mayores que por su situación familiar, económica y social, así como por sus limitaciones de autonomía personal, no pueden ser atendidas en sus domicilios.</w:t>
      </w:r>
    </w:p>
    <w:p w14:paraId="27D19F10" w14:textId="77777777" w:rsidR="00A80DBF" w:rsidRPr="00A80DBF" w:rsidRDefault="00A80DBF" w:rsidP="00A80DBF">
      <w:pPr>
        <w:numPr>
          <w:ilvl w:val="0"/>
          <w:numId w:val="20"/>
        </w:numPr>
        <w:spacing w:after="120" w:line="256" w:lineRule="auto"/>
        <w:ind w:left="714" w:hanging="357"/>
        <w:contextualSpacing/>
        <w:jc w:val="left"/>
        <w:rPr>
          <w:kern w:val="0"/>
          <w:sz w:val="18"/>
          <w:szCs w:val="18"/>
          <w14:ligatures w14:val="none"/>
        </w:rPr>
      </w:pPr>
      <w:r w:rsidRPr="00A80DBF">
        <w:rPr>
          <w:kern w:val="0"/>
          <w:sz w:val="18"/>
          <w:szCs w:val="18"/>
          <w:u w:val="single"/>
          <w14:ligatures w14:val="none"/>
        </w:rPr>
        <w:t>Viviendas para Mayores</w:t>
      </w:r>
      <w:r w:rsidRPr="00A80DBF">
        <w:rPr>
          <w:kern w:val="0"/>
          <w:sz w:val="18"/>
          <w:szCs w:val="18"/>
          <w14:ligatures w14:val="none"/>
        </w:rPr>
        <w:t>: Son viviendas compartidas o individuales destinadas a facilitar el alojamiento a los mayores. Mantienen a la persona en su medio habitual de vida y las personas usuarias gozan de total independencia dentro de la vivienda, respetando las normas estipuladas.</w:t>
      </w:r>
    </w:p>
    <w:p w14:paraId="2FCFED39" w14:textId="77777777" w:rsidR="00A80DBF" w:rsidRPr="00A80DBF" w:rsidRDefault="00A80DBF" w:rsidP="00A80DBF">
      <w:pPr>
        <w:keepNext/>
        <w:keepLines/>
        <w:numPr>
          <w:ilvl w:val="0"/>
          <w:numId w:val="21"/>
        </w:numPr>
        <w:spacing w:line="256" w:lineRule="auto"/>
        <w:ind w:left="714" w:hanging="357"/>
        <w:jc w:val="left"/>
        <w:outlineLvl w:val="1"/>
        <w:rPr>
          <w:b/>
          <w:bCs/>
          <w:color w:val="007B5F" w:themeColor="text2"/>
        </w:rPr>
      </w:pPr>
      <w:r w:rsidRPr="00A80DBF">
        <w:rPr>
          <w:b/>
          <w:bCs/>
          <w:color w:val="007B5F" w:themeColor="text2"/>
        </w:rPr>
        <w:t>Resumen</w:t>
      </w:r>
    </w:p>
    <w:p w14:paraId="7F9B111C" w14:textId="63FF1655" w:rsidR="000C5F1D" w:rsidRDefault="00FA44BA">
      <w:r>
        <w:pict w14:anchorId="3087C78C">
          <v:shape id="_x0000_i1073" type="#_x0000_t75" style="width:695.5pt;height:330pt">
            <v:imagedata r:id="rId68" o:title=""/>
          </v:shape>
        </w:pict>
      </w:r>
    </w:p>
    <w:p w14:paraId="7B64D31F" w14:textId="77777777" w:rsidR="00A80DBF" w:rsidRPr="00A80DBF" w:rsidRDefault="00A80DBF" w:rsidP="00A80DBF">
      <w:pPr>
        <w:rPr>
          <w:rFonts w:ascii="Arial" w:hAnsi="Arial" w:cs="Arial"/>
          <w:sz w:val="16"/>
          <w:szCs w:val="16"/>
        </w:rPr>
      </w:pPr>
      <w:r w:rsidRPr="00A80DBF">
        <w:rPr>
          <w:rFonts w:ascii="Arial" w:hAnsi="Arial" w:cs="Arial"/>
          <w:sz w:val="16"/>
          <w:szCs w:val="16"/>
        </w:rPr>
        <w:t>(1) Índice de cobertura: (nº de plazas/población&gt;=65) *100.</w:t>
      </w:r>
    </w:p>
    <w:p w14:paraId="37A11D2F" w14:textId="54203546" w:rsidR="00236058" w:rsidRPr="00236058" w:rsidRDefault="00236058" w:rsidP="00236058">
      <w:pPr>
        <w:rPr>
          <w:rFonts w:ascii="Arial" w:hAnsi="Arial" w:cs="Arial"/>
          <w:sz w:val="16"/>
          <w:szCs w:val="16"/>
        </w:rPr>
      </w:pPr>
      <w:r w:rsidRPr="00236058">
        <w:rPr>
          <w:rFonts w:ascii="Arial" w:hAnsi="Arial" w:cs="Arial"/>
          <w:sz w:val="16"/>
          <w:szCs w:val="16"/>
        </w:rPr>
        <w:t>* En Canarias y Bizkaia no facilitan el número de personas usuarias de Viviendas de Mayores, a pesar de disponer de centros y plazas</w:t>
      </w:r>
      <w:r>
        <w:rPr>
          <w:rFonts w:ascii="Arial" w:hAnsi="Arial" w:cs="Arial"/>
          <w:sz w:val="16"/>
          <w:szCs w:val="16"/>
        </w:rPr>
        <w:t>.</w:t>
      </w:r>
    </w:p>
    <w:p w14:paraId="4A3BEDEA" w14:textId="72A8B2B7" w:rsidR="00A80DBF" w:rsidRPr="00A80DBF" w:rsidRDefault="00236058" w:rsidP="00236058">
      <w:pPr>
        <w:rPr>
          <w:rFonts w:ascii="Arial" w:hAnsi="Arial" w:cs="Arial"/>
          <w:sz w:val="16"/>
          <w:szCs w:val="16"/>
        </w:rPr>
      </w:pPr>
      <w:r w:rsidRPr="00236058">
        <w:rPr>
          <w:rFonts w:ascii="Arial" w:hAnsi="Arial" w:cs="Arial"/>
          <w:sz w:val="16"/>
          <w:szCs w:val="16"/>
        </w:rPr>
        <w:t>**En Gipuzkoa no se aporta el número de Viviendas de Mayores ni el nº de personas usuarias</w:t>
      </w:r>
      <w:r>
        <w:rPr>
          <w:rFonts w:ascii="Arial" w:hAnsi="Arial" w:cs="Arial"/>
          <w:sz w:val="16"/>
          <w:szCs w:val="16"/>
        </w:rPr>
        <w:t>.</w:t>
      </w:r>
    </w:p>
    <w:p w14:paraId="2E1DF6B0" w14:textId="38F2E4CF" w:rsidR="00A80DBF" w:rsidRDefault="007309BD">
      <w:r>
        <w:lastRenderedPageBreak/>
        <w:t xml:space="preserve">  </w:t>
      </w:r>
      <w:r w:rsidR="00FA44BA">
        <w:pict w14:anchorId="71C54B9E">
          <v:shape id="_x0000_i1074" type="#_x0000_t75" style="width:390pt;height:210pt">
            <v:imagedata r:id="rId69" o:title=""/>
          </v:shape>
        </w:pict>
      </w:r>
    </w:p>
    <w:p w14:paraId="33A9A4C0" w14:textId="49C1A4DE" w:rsidR="007309BD" w:rsidRDefault="00FA44BA">
      <w:r>
        <w:pict w14:anchorId="5BFE66FB">
          <v:shape id="_x0000_i1075" type="#_x0000_t75" style="width:571pt;height:222pt">
            <v:imagedata r:id="rId70" o:title=""/>
          </v:shape>
        </w:pict>
      </w:r>
    </w:p>
    <w:p w14:paraId="3F611F78" w14:textId="4AFA1314" w:rsidR="007309BD" w:rsidRDefault="00FA44BA">
      <w:r>
        <w:lastRenderedPageBreak/>
        <w:pict w14:anchorId="33EDF5C3">
          <v:shape id="_x0000_i1076" type="#_x0000_t75" style="width:8in;height:219.5pt">
            <v:imagedata r:id="rId71" o:title=""/>
          </v:shape>
        </w:pict>
      </w:r>
    </w:p>
    <w:p w14:paraId="08113882" w14:textId="77777777" w:rsidR="007309BD" w:rsidRDefault="007309BD"/>
    <w:p w14:paraId="6416D6CA" w14:textId="45476D51" w:rsidR="007309BD" w:rsidRDefault="00FA44BA">
      <w:r>
        <w:pict w14:anchorId="2EFE810D">
          <v:shape id="_x0000_i1077" type="#_x0000_t75" style="width:579pt;height:202.5pt">
            <v:imagedata r:id="rId72" o:title=""/>
          </v:shape>
        </w:pict>
      </w:r>
    </w:p>
    <w:p w14:paraId="3662FC80" w14:textId="4BF6A577" w:rsidR="007309BD" w:rsidRDefault="007309BD" w:rsidP="007309BD">
      <w:pPr>
        <w:pStyle w:val="Ttulo2"/>
        <w:keepNext/>
        <w:keepLines/>
        <w:numPr>
          <w:ilvl w:val="0"/>
          <w:numId w:val="21"/>
        </w:numPr>
        <w:spacing w:before="40" w:after="120" w:line="256" w:lineRule="auto"/>
        <w:jc w:val="left"/>
        <w:rPr>
          <w:sz w:val="18"/>
          <w:szCs w:val="18"/>
        </w:rPr>
      </w:pPr>
      <w:bookmarkStart w:id="28" w:name="_Toc189658736"/>
      <w:r w:rsidRPr="004F2C29">
        <w:rPr>
          <w:sz w:val="18"/>
          <w:szCs w:val="18"/>
        </w:rPr>
        <w:lastRenderedPageBreak/>
        <w:t>Centros y su distribución por titularidad</w:t>
      </w:r>
      <w:bookmarkEnd w:id="28"/>
    </w:p>
    <w:p w14:paraId="11921B21" w14:textId="46201F7B" w:rsidR="007309BD" w:rsidRPr="007309BD" w:rsidRDefault="00FA44BA" w:rsidP="007309BD">
      <w:r>
        <w:pict w14:anchorId="63942A1A">
          <v:shape id="_x0000_i1078" type="#_x0000_t75" style="width:660pt;height:420pt">
            <v:imagedata r:id="rId73" o:title=""/>
          </v:shape>
        </w:pict>
      </w:r>
    </w:p>
    <w:p w14:paraId="68928FA6" w14:textId="23989FB2" w:rsidR="000C5F1D" w:rsidRDefault="00FA44BA">
      <w:r>
        <w:lastRenderedPageBreak/>
        <w:pict w14:anchorId="2C285D86">
          <v:shape id="_x0000_i1079" type="#_x0000_t75" style="width:707.5pt;height:192pt">
            <v:imagedata r:id="rId74" o:title=""/>
          </v:shape>
        </w:pict>
      </w:r>
    </w:p>
    <w:p w14:paraId="765ABC73" w14:textId="7747BE15" w:rsidR="007309BD" w:rsidRDefault="00FA44BA">
      <w:r>
        <w:pict w14:anchorId="4451200F">
          <v:shape id="_x0000_i1080" type="#_x0000_t75" style="width:252pt;height:210pt">
            <v:imagedata r:id="rId75" o:title=""/>
          </v:shape>
        </w:pict>
      </w:r>
      <w:r w:rsidR="007309BD">
        <w:rPr>
          <w:noProof/>
          <w:lang w:eastAsia="es-ES"/>
        </w:rPr>
        <w:drawing>
          <wp:inline distT="0" distB="0" distL="0" distR="0" wp14:anchorId="2CA81B59" wp14:editId="482DFAD3">
            <wp:extent cx="542290" cy="2476500"/>
            <wp:effectExtent l="0" t="0" r="0" b="0"/>
            <wp:docPr id="10361033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 w14:anchorId="7A11D6B7">
          <v:shape id="_x0000_i1081" type="#_x0000_t75" style="width:348pt;height:3in">
            <v:imagedata r:id="rId77" o:title=""/>
          </v:shape>
        </w:pict>
      </w:r>
    </w:p>
    <w:p w14:paraId="3B7DA91A" w14:textId="4E559B3F" w:rsidR="007309BD" w:rsidRDefault="007309BD" w:rsidP="007309BD">
      <w:pPr>
        <w:pStyle w:val="Ttulo2"/>
        <w:keepNext/>
        <w:keepLines/>
        <w:numPr>
          <w:ilvl w:val="0"/>
          <w:numId w:val="21"/>
        </w:numPr>
        <w:spacing w:after="60" w:line="256" w:lineRule="auto"/>
        <w:jc w:val="left"/>
        <w:rPr>
          <w:sz w:val="22"/>
          <w:szCs w:val="22"/>
        </w:rPr>
      </w:pPr>
      <w:bookmarkStart w:id="29" w:name="_Toc189658737"/>
      <w:r>
        <w:rPr>
          <w:sz w:val="22"/>
          <w:szCs w:val="22"/>
        </w:rPr>
        <w:lastRenderedPageBreak/>
        <w:t>Plazas y su distribución por tipo de financiación</w:t>
      </w:r>
      <w:bookmarkEnd w:id="29"/>
    </w:p>
    <w:p w14:paraId="5E3BE56A" w14:textId="0D65D8E5" w:rsidR="007309BD" w:rsidRPr="007309BD" w:rsidRDefault="00FA44BA" w:rsidP="007309BD">
      <w:r>
        <w:pict w14:anchorId="12276BF9">
          <v:shape id="_x0000_i1082" type="#_x0000_t75" style="width:570pt;height:390pt">
            <v:imagedata r:id="rId78" o:title=""/>
          </v:shape>
        </w:pict>
      </w:r>
    </w:p>
    <w:p w14:paraId="6A9BAB26" w14:textId="77777777" w:rsidR="000C5F1D" w:rsidRDefault="000C5F1D">
      <w:pPr>
        <w:jc w:val="left"/>
      </w:pPr>
      <w:r>
        <w:br w:type="page"/>
      </w:r>
    </w:p>
    <w:p w14:paraId="19A07A15" w14:textId="024DCF1E" w:rsidR="000C5F1D" w:rsidRDefault="00FA44BA">
      <w:r>
        <w:lastRenderedPageBreak/>
        <w:pict w14:anchorId="389D36D8">
          <v:shape id="_x0000_i1083" type="#_x0000_t75" style="width:9in;height:252pt">
            <v:imagedata r:id="rId79" o:title=""/>
          </v:shape>
        </w:pict>
      </w:r>
    </w:p>
    <w:p w14:paraId="4702E897" w14:textId="483235FB" w:rsidR="009770AD" w:rsidRDefault="00FA44BA">
      <w:r>
        <w:pict w14:anchorId="53719A1D">
          <v:shape id="_x0000_i1084" type="#_x0000_t75" style="width:186pt;height:192pt">
            <v:imagedata r:id="rId80" o:title=""/>
          </v:shape>
        </w:pict>
      </w:r>
      <w:r w:rsidR="009770AD">
        <w:rPr>
          <w:noProof/>
          <w:lang w:eastAsia="es-ES"/>
        </w:rPr>
        <w:drawing>
          <wp:inline distT="0" distB="0" distL="0" distR="0" wp14:anchorId="0A2F79DA" wp14:editId="731E5920">
            <wp:extent cx="542290" cy="2033270"/>
            <wp:effectExtent l="0" t="0" r="0" b="5080"/>
            <wp:docPr id="2043445059" name="Imagen 4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45059" name="Imagen 4" descr="Imagen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 w14:anchorId="669FF3DD">
          <v:shape id="_x0000_i1085" type="#_x0000_t75" style="width:6in;height:192pt">
            <v:imagedata r:id="rId82" o:title=""/>
          </v:shape>
        </w:pict>
      </w:r>
    </w:p>
    <w:p w14:paraId="3B4ABF54" w14:textId="7A080BBA" w:rsidR="009770AD" w:rsidRDefault="009770AD" w:rsidP="009770AD">
      <w:pPr>
        <w:pStyle w:val="Ttulo2"/>
        <w:keepNext/>
        <w:keepLines/>
        <w:spacing w:after="60" w:line="256" w:lineRule="auto"/>
        <w:ind w:left="360"/>
        <w:jc w:val="left"/>
        <w:rPr>
          <w:sz w:val="22"/>
          <w:szCs w:val="22"/>
        </w:rPr>
      </w:pPr>
      <w:bookmarkStart w:id="30" w:name="_Toc189658738"/>
      <w:r>
        <w:rPr>
          <w:sz w:val="22"/>
          <w:szCs w:val="22"/>
        </w:rPr>
        <w:lastRenderedPageBreak/>
        <w:t xml:space="preserve">c.1.Plazas </w:t>
      </w:r>
      <w:r w:rsidRPr="009770AD">
        <w:rPr>
          <w:sz w:val="22"/>
          <w:szCs w:val="22"/>
        </w:rPr>
        <w:t>de Centros Residenciales y su distribución por tipo de financiación</w:t>
      </w:r>
      <w:bookmarkEnd w:id="30"/>
    </w:p>
    <w:p w14:paraId="7E25D3EA" w14:textId="2313C74B" w:rsidR="009770AD" w:rsidRPr="009770AD" w:rsidRDefault="00FA44BA" w:rsidP="009770AD">
      <w:r>
        <w:pict w14:anchorId="762275F2">
          <v:shape id="_x0000_i1086" type="#_x0000_t75" style="width:545.5pt;height:390pt">
            <v:imagedata r:id="rId83" o:title=""/>
          </v:shape>
        </w:pict>
      </w:r>
    </w:p>
    <w:p w14:paraId="6B66264C" w14:textId="6C8DF041" w:rsidR="000C5F1D" w:rsidRDefault="000C5F1D"/>
    <w:p w14:paraId="1C46CDC0" w14:textId="68DEE026" w:rsidR="000C5F1D" w:rsidRDefault="000C5F1D">
      <w:pPr>
        <w:jc w:val="left"/>
      </w:pPr>
      <w:r>
        <w:br w:type="page"/>
      </w:r>
      <w:r w:rsidR="009770AD">
        <w:lastRenderedPageBreak/>
        <w:t xml:space="preserve">                                                                        </w:t>
      </w:r>
      <w:r w:rsidR="00FA44BA">
        <w:pict w14:anchorId="774D3B0A">
          <v:shape id="_x0000_i1087" type="#_x0000_t75" style="width:366pt;height:168pt">
            <v:imagedata r:id="rId84" o:title=""/>
          </v:shape>
        </w:pict>
      </w:r>
    </w:p>
    <w:p w14:paraId="77AF89DE" w14:textId="77777777" w:rsidR="009770AD" w:rsidRDefault="009770AD">
      <w:pPr>
        <w:jc w:val="left"/>
      </w:pPr>
    </w:p>
    <w:p w14:paraId="2F02B822" w14:textId="3842E22B" w:rsidR="009770AD" w:rsidRDefault="00FA44BA">
      <w:pPr>
        <w:jc w:val="left"/>
      </w:pPr>
      <w:r>
        <w:pict w14:anchorId="2BFA3152">
          <v:shape id="_x0000_i1088" type="#_x0000_t75" style="width:630pt;height:234pt">
            <v:imagedata r:id="rId85" o:title=""/>
          </v:shape>
        </w:pict>
      </w:r>
    </w:p>
    <w:p w14:paraId="74BAA991" w14:textId="77777777" w:rsidR="008021F7" w:rsidRDefault="008021F7" w:rsidP="008021F7">
      <w:pPr>
        <w:pStyle w:val="Ttulo2"/>
        <w:keepNext/>
        <w:keepLines/>
        <w:spacing w:after="60" w:line="256" w:lineRule="auto"/>
        <w:ind w:left="1080"/>
        <w:jc w:val="left"/>
        <w:rPr>
          <w:sz w:val="22"/>
          <w:szCs w:val="22"/>
        </w:rPr>
      </w:pPr>
      <w:bookmarkStart w:id="31" w:name="_Toc189658739"/>
      <w:r>
        <w:rPr>
          <w:sz w:val="22"/>
          <w:szCs w:val="22"/>
        </w:rPr>
        <w:lastRenderedPageBreak/>
        <w:t>c.2. Plazas de Viviendas para Mayores y su distribución por tipo de financiación</w:t>
      </w:r>
      <w:bookmarkEnd w:id="31"/>
    </w:p>
    <w:p w14:paraId="04AC999E" w14:textId="61BBC318" w:rsidR="000C5F1D" w:rsidRDefault="00FA44BA">
      <w:r>
        <w:pict w14:anchorId="15185684">
          <v:shape id="_x0000_i1089" type="#_x0000_t75" style="width:527.5pt;height:390pt">
            <v:imagedata r:id="rId86" o:title=""/>
          </v:shape>
        </w:pict>
      </w:r>
    </w:p>
    <w:p w14:paraId="2B441275" w14:textId="77777777" w:rsidR="000C5F1D" w:rsidRDefault="000C5F1D">
      <w:pPr>
        <w:jc w:val="left"/>
      </w:pPr>
    </w:p>
    <w:p w14:paraId="3602C744" w14:textId="7D7C0607" w:rsidR="008021F7" w:rsidRDefault="008021F7">
      <w:pPr>
        <w:jc w:val="left"/>
      </w:pPr>
      <w:r>
        <w:lastRenderedPageBreak/>
        <w:t xml:space="preserve">                                                                    </w:t>
      </w:r>
      <w:r w:rsidR="00FA44BA">
        <w:pict w14:anchorId="7B8020EC">
          <v:shape id="_x0000_i1090" type="#_x0000_t75" style="width:336pt;height:186pt">
            <v:imagedata r:id="rId87" o:title=""/>
          </v:shape>
        </w:pict>
      </w:r>
    </w:p>
    <w:p w14:paraId="1BB72852" w14:textId="35D2E869" w:rsidR="000C5F1D" w:rsidRDefault="00FA44BA">
      <w:pPr>
        <w:jc w:val="left"/>
      </w:pPr>
      <w:r>
        <w:pict w14:anchorId="5D2D81A1">
          <v:shape id="_x0000_i1091" type="#_x0000_t75" style="width:618pt;height:240pt">
            <v:imagedata r:id="rId88" o:title=""/>
          </v:shape>
        </w:pict>
      </w:r>
      <w:r w:rsidR="000C5F1D">
        <w:br w:type="page"/>
      </w:r>
    </w:p>
    <w:p w14:paraId="04FA731C" w14:textId="57574A10" w:rsidR="008021F7" w:rsidRDefault="008021F7" w:rsidP="008021F7">
      <w:pPr>
        <w:pStyle w:val="Ttulo2"/>
        <w:keepNext/>
        <w:keepLines/>
        <w:numPr>
          <w:ilvl w:val="0"/>
          <w:numId w:val="21"/>
        </w:numPr>
        <w:spacing w:after="60" w:line="256" w:lineRule="auto"/>
        <w:jc w:val="left"/>
        <w:rPr>
          <w:sz w:val="22"/>
          <w:szCs w:val="22"/>
        </w:rPr>
      </w:pPr>
      <w:bookmarkStart w:id="32" w:name="_Toc189658740"/>
      <w:r>
        <w:rPr>
          <w:sz w:val="22"/>
          <w:szCs w:val="22"/>
        </w:rPr>
        <w:lastRenderedPageBreak/>
        <w:t>Personas usuarias, distribución por sexo y edad</w:t>
      </w:r>
      <w:bookmarkEnd w:id="32"/>
    </w:p>
    <w:p w14:paraId="252B3E8A" w14:textId="5D820A1A" w:rsidR="008021F7" w:rsidRPr="008021F7" w:rsidRDefault="00FA44BA" w:rsidP="008021F7">
      <w:r>
        <w:pict w14:anchorId="1DF1BA3A">
          <v:shape id="_x0000_i1092" type="#_x0000_t75" style="width:666.5pt;height:354pt">
            <v:imagedata r:id="rId89" o:title=""/>
          </v:shape>
        </w:pict>
      </w:r>
    </w:p>
    <w:p w14:paraId="7E933667" w14:textId="77777777" w:rsidR="000C5F1D" w:rsidRDefault="000C5F1D">
      <w:pPr>
        <w:jc w:val="left"/>
      </w:pPr>
    </w:p>
    <w:p w14:paraId="06F9236D" w14:textId="77777777" w:rsidR="000C5F1D" w:rsidRDefault="000C5F1D">
      <w:pPr>
        <w:jc w:val="left"/>
      </w:pPr>
      <w:r>
        <w:br w:type="page"/>
      </w:r>
    </w:p>
    <w:p w14:paraId="4ADB19C3" w14:textId="49B3E381" w:rsidR="000C5F1D" w:rsidRDefault="00FA44BA">
      <w:pPr>
        <w:jc w:val="left"/>
      </w:pPr>
      <w:r>
        <w:lastRenderedPageBreak/>
        <w:pict w14:anchorId="23E600A8">
          <v:shape id="_x0000_i1093" type="#_x0000_t75" style="width:630.5pt;height:228pt">
            <v:imagedata r:id="rId90" o:title=""/>
          </v:shape>
        </w:pict>
      </w:r>
    </w:p>
    <w:p w14:paraId="0733D7C9" w14:textId="486DAE20" w:rsidR="0084728A" w:rsidRDefault="00FA44BA">
      <w:pPr>
        <w:jc w:val="left"/>
      </w:pPr>
      <w:r>
        <w:pict w14:anchorId="00A80252">
          <v:shape id="_x0000_i1094" type="#_x0000_t75" style="width:312pt;height:174pt">
            <v:imagedata r:id="rId91" o:title=""/>
          </v:shape>
        </w:pict>
      </w:r>
      <w:r w:rsidR="0084728A">
        <w:rPr>
          <w:noProof/>
          <w:sz w:val="16"/>
          <w:szCs w:val="16"/>
          <w:lang w:eastAsia="es-ES"/>
        </w:rPr>
        <w:drawing>
          <wp:inline distT="0" distB="0" distL="0" distR="0" wp14:anchorId="09C17837" wp14:editId="3263F573">
            <wp:extent cx="536575" cy="2514600"/>
            <wp:effectExtent l="0" t="0" r="0" b="0"/>
            <wp:docPr id="357999453" name="Imagen 8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99453" name="Imagen 8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 w14:anchorId="7E63AA5F">
          <v:shape id="_x0000_i1095" type="#_x0000_t75" style="width:306pt;height:204pt">
            <v:imagedata r:id="rId93" o:title=""/>
          </v:shape>
        </w:pict>
      </w:r>
    </w:p>
    <w:p w14:paraId="499234F0" w14:textId="51704356" w:rsidR="008021F7" w:rsidRDefault="00FA44BA">
      <w:pPr>
        <w:jc w:val="left"/>
      </w:pPr>
      <w:r>
        <w:lastRenderedPageBreak/>
        <w:pict w14:anchorId="3390B4AE">
          <v:shape id="_x0000_i1096" type="#_x0000_t75" style="width:654pt;height:270pt">
            <v:imagedata r:id="rId94" o:title=""/>
          </v:shape>
        </w:pict>
      </w:r>
    </w:p>
    <w:p w14:paraId="66B98E54" w14:textId="77777777" w:rsidR="000C5F1D" w:rsidRDefault="000C5F1D">
      <w:pPr>
        <w:jc w:val="left"/>
      </w:pPr>
      <w:r>
        <w:br w:type="page"/>
      </w:r>
    </w:p>
    <w:p w14:paraId="5583B46E" w14:textId="1802777A" w:rsidR="000C5F1D" w:rsidRDefault="00FA44BA">
      <w:pPr>
        <w:jc w:val="left"/>
      </w:pPr>
      <w:r>
        <w:lastRenderedPageBreak/>
        <w:pict w14:anchorId="0720FFD0">
          <v:shape id="_x0000_i1097" type="#_x0000_t75" style="width:654.5pt;height:192pt">
            <v:imagedata r:id="rId95" o:title=""/>
          </v:shape>
        </w:pict>
      </w:r>
    </w:p>
    <w:p w14:paraId="618BDD18" w14:textId="73C1558F" w:rsidR="008728FF" w:rsidRDefault="00FA44BA">
      <w:pPr>
        <w:jc w:val="left"/>
      </w:pPr>
      <w:r>
        <w:pict w14:anchorId="5C95A3FF">
          <v:shape id="_x0000_i1098" type="#_x0000_t75" style="width:672pt;height:234pt">
            <v:imagedata r:id="rId96" o:title=""/>
          </v:shape>
        </w:pict>
      </w:r>
    </w:p>
    <w:p w14:paraId="09CFC4CF" w14:textId="77777777" w:rsidR="008A48F1" w:rsidRDefault="008A48F1">
      <w:pPr>
        <w:jc w:val="left"/>
      </w:pPr>
    </w:p>
    <w:p w14:paraId="22B13240" w14:textId="77777777" w:rsidR="0061479D" w:rsidRDefault="0061479D">
      <w:pPr>
        <w:jc w:val="left"/>
      </w:pPr>
    </w:p>
    <w:p w14:paraId="27B0E939" w14:textId="77777777" w:rsidR="00450BD3" w:rsidRDefault="00450BD3" w:rsidP="00450BD3">
      <w:pPr>
        <w:pStyle w:val="Ttulo2"/>
        <w:spacing w:after="120"/>
        <w:ind w:left="1080"/>
        <w:rPr>
          <w:sz w:val="22"/>
          <w:szCs w:val="22"/>
        </w:rPr>
      </w:pPr>
      <w:bookmarkStart w:id="33" w:name="_Toc189658741"/>
      <w:r>
        <w:rPr>
          <w:sz w:val="22"/>
          <w:szCs w:val="22"/>
        </w:rPr>
        <w:lastRenderedPageBreak/>
        <w:t>d.1.Personas usuarias de Centros Residenciales, distribución por sexo y edad</w:t>
      </w:r>
      <w:bookmarkEnd w:id="33"/>
    </w:p>
    <w:p w14:paraId="666EFF80" w14:textId="6D898897" w:rsidR="00450BD3" w:rsidRDefault="00FA44BA">
      <w:pPr>
        <w:jc w:val="left"/>
      </w:pPr>
      <w:r>
        <w:pict w14:anchorId="0AD6CD2A">
          <v:shape id="_x0000_i1099" type="#_x0000_t75" style="width:678pt;height:5in">
            <v:imagedata r:id="rId97" o:title=""/>
          </v:shape>
        </w:pict>
      </w:r>
    </w:p>
    <w:p w14:paraId="7ECB9BF7" w14:textId="21FC4851" w:rsidR="000C5F1D" w:rsidRDefault="000C5F1D">
      <w:pPr>
        <w:jc w:val="left"/>
      </w:pPr>
      <w:r>
        <w:br w:type="page"/>
      </w:r>
    </w:p>
    <w:p w14:paraId="6BC63BD4" w14:textId="4F5B3411" w:rsidR="000C5F1D" w:rsidRDefault="00FA44BA">
      <w:pPr>
        <w:jc w:val="left"/>
      </w:pPr>
      <w:r>
        <w:lastRenderedPageBreak/>
        <w:pict w14:anchorId="238C1054">
          <v:shape id="_x0000_i1100" type="#_x0000_t75" style="width:606pt;height:234pt">
            <v:imagedata r:id="rId98" o:title=""/>
          </v:shape>
        </w:pict>
      </w:r>
    </w:p>
    <w:p w14:paraId="051F4FA3" w14:textId="608657F3" w:rsidR="00BF0114" w:rsidRDefault="00FA44BA">
      <w:pPr>
        <w:jc w:val="left"/>
      </w:pPr>
      <w:r>
        <w:pict w14:anchorId="2BBBD926">
          <v:shape id="_x0000_i1101" type="#_x0000_t75" style="width:456pt;height:186pt">
            <v:imagedata r:id="rId99" o:title=""/>
          </v:shape>
        </w:pict>
      </w:r>
    </w:p>
    <w:p w14:paraId="4E46D6D3" w14:textId="77777777" w:rsidR="008A48F1" w:rsidRDefault="008A48F1">
      <w:pPr>
        <w:jc w:val="left"/>
      </w:pPr>
    </w:p>
    <w:p w14:paraId="13688DC2" w14:textId="77777777" w:rsidR="0061479D" w:rsidRDefault="0061479D">
      <w:pPr>
        <w:jc w:val="left"/>
      </w:pPr>
    </w:p>
    <w:p w14:paraId="72EE3A28" w14:textId="77777777" w:rsidR="00BF0114" w:rsidRDefault="00BF0114" w:rsidP="00BF0114">
      <w:pPr>
        <w:pStyle w:val="Ttulo2"/>
        <w:spacing w:after="120"/>
        <w:ind w:left="1080"/>
        <w:rPr>
          <w:sz w:val="22"/>
          <w:szCs w:val="22"/>
        </w:rPr>
      </w:pPr>
      <w:bookmarkStart w:id="34" w:name="_Toc189658742"/>
      <w:r>
        <w:rPr>
          <w:sz w:val="22"/>
          <w:szCs w:val="22"/>
        </w:rPr>
        <w:lastRenderedPageBreak/>
        <w:t>d.2.Personas usuarias de Viviendas para Mayores, distribución por sexo y edad</w:t>
      </w:r>
      <w:bookmarkEnd w:id="34"/>
    </w:p>
    <w:p w14:paraId="62BE5D76" w14:textId="308B563D" w:rsidR="00BF0114" w:rsidRDefault="00FA44BA">
      <w:pPr>
        <w:jc w:val="left"/>
      </w:pPr>
      <w:r>
        <w:pict w14:anchorId="0C158491">
          <v:shape id="_x0000_i1102" type="#_x0000_t75" style="width:673pt;height:384pt">
            <v:imagedata r:id="rId100" o:title=""/>
          </v:shape>
        </w:pict>
      </w:r>
    </w:p>
    <w:p w14:paraId="00424C4D" w14:textId="77777777" w:rsidR="00B02AA8" w:rsidRDefault="00B02AA8" w:rsidP="00B02AA8">
      <w:pPr>
        <w:jc w:val="left"/>
        <w:rPr>
          <w:rFonts w:ascii="Arial" w:hAnsi="Arial" w:cs="Arial"/>
          <w:sz w:val="16"/>
          <w:szCs w:val="16"/>
        </w:rPr>
      </w:pPr>
    </w:p>
    <w:p w14:paraId="6289C1C9" w14:textId="6620F437" w:rsidR="00B02AA8" w:rsidRPr="00B02AA8" w:rsidRDefault="00B02AA8" w:rsidP="00B02AA8">
      <w:pPr>
        <w:jc w:val="left"/>
        <w:rPr>
          <w:rFonts w:ascii="Arial" w:hAnsi="Arial" w:cs="Arial"/>
          <w:sz w:val="16"/>
          <w:szCs w:val="16"/>
        </w:rPr>
      </w:pPr>
      <w:r w:rsidRPr="00B02AA8">
        <w:rPr>
          <w:rFonts w:ascii="Arial" w:hAnsi="Arial" w:cs="Arial"/>
          <w:sz w:val="16"/>
          <w:szCs w:val="16"/>
        </w:rPr>
        <w:t>* En Canarias y Bizkaia no facilitan el número de personas usuarias de Viviendas de Mayores, a pesar de disponer de centros y plazas.</w:t>
      </w:r>
    </w:p>
    <w:p w14:paraId="26F295AD" w14:textId="59DC1495" w:rsidR="00B02AA8" w:rsidRDefault="00B02AA8" w:rsidP="00B02AA8">
      <w:pPr>
        <w:jc w:val="left"/>
        <w:rPr>
          <w:rFonts w:ascii="Arial" w:hAnsi="Arial" w:cs="Arial"/>
          <w:sz w:val="16"/>
          <w:szCs w:val="16"/>
        </w:rPr>
      </w:pPr>
      <w:r w:rsidRPr="00B02AA8">
        <w:rPr>
          <w:rFonts w:ascii="Arial" w:hAnsi="Arial" w:cs="Arial"/>
          <w:sz w:val="16"/>
          <w:szCs w:val="16"/>
        </w:rPr>
        <w:t>**En Gipuzkoa no se aporta el número de Viviendas de Mayores ni el nº de personas usuarias.</w:t>
      </w:r>
    </w:p>
    <w:p w14:paraId="1BE7043C" w14:textId="6B0E8CCA" w:rsidR="000C5F1D" w:rsidRPr="00BF0114" w:rsidRDefault="000C5F1D" w:rsidP="00B02AA8">
      <w:pPr>
        <w:jc w:val="left"/>
        <w:rPr>
          <w:rFonts w:ascii="Arial" w:hAnsi="Arial" w:cs="Arial"/>
          <w:sz w:val="16"/>
          <w:szCs w:val="16"/>
        </w:rPr>
      </w:pPr>
      <w:r w:rsidRPr="00BF0114">
        <w:rPr>
          <w:rFonts w:ascii="Arial" w:hAnsi="Arial" w:cs="Arial"/>
          <w:sz w:val="16"/>
          <w:szCs w:val="16"/>
        </w:rPr>
        <w:br w:type="page"/>
      </w:r>
    </w:p>
    <w:p w14:paraId="1F4F40AD" w14:textId="06305882" w:rsidR="000C5F1D" w:rsidRDefault="00FA44BA">
      <w:pPr>
        <w:jc w:val="left"/>
      </w:pPr>
      <w:r>
        <w:lastRenderedPageBreak/>
        <w:pict w14:anchorId="67C4DBC7">
          <v:shape id="_x0000_i1103" type="#_x0000_t75" style="width:612pt;height:234pt">
            <v:imagedata r:id="rId101" o:title=""/>
          </v:shape>
        </w:pict>
      </w:r>
    </w:p>
    <w:p w14:paraId="1070C73E" w14:textId="38AE8ACE" w:rsidR="000C5F1D" w:rsidRDefault="00FA44BA">
      <w:pPr>
        <w:jc w:val="left"/>
      </w:pPr>
      <w:r>
        <w:pict w14:anchorId="31522DA9">
          <v:shape id="_x0000_i1104" type="#_x0000_t75" style="width:450pt;height:186pt">
            <v:imagedata r:id="rId102" o:title=""/>
          </v:shape>
        </w:pict>
      </w:r>
      <w:r w:rsidR="000C5F1D">
        <w:br w:type="page"/>
      </w:r>
    </w:p>
    <w:p w14:paraId="70D1F17A" w14:textId="77777777" w:rsidR="00BF0114" w:rsidRDefault="00BF0114" w:rsidP="00BF0114">
      <w:pPr>
        <w:pStyle w:val="Ttulo2"/>
        <w:keepNext/>
        <w:keepLines/>
        <w:numPr>
          <w:ilvl w:val="0"/>
          <w:numId w:val="27"/>
        </w:numPr>
        <w:spacing w:before="40" w:after="120" w:line="256" w:lineRule="auto"/>
        <w:jc w:val="left"/>
        <w:rPr>
          <w:sz w:val="22"/>
          <w:szCs w:val="22"/>
        </w:rPr>
      </w:pPr>
      <w:bookmarkStart w:id="35" w:name="_Toc189658743"/>
      <w:r>
        <w:rPr>
          <w:sz w:val="22"/>
          <w:szCs w:val="22"/>
        </w:rPr>
        <w:lastRenderedPageBreak/>
        <w:t>Precio del servicio</w:t>
      </w:r>
      <w:bookmarkEnd w:id="35"/>
    </w:p>
    <w:p w14:paraId="4129D2C0" w14:textId="77777777" w:rsidR="00BF0114" w:rsidRDefault="00BF0114" w:rsidP="00BF0114">
      <w:pPr>
        <w:pStyle w:val="Ttulo2"/>
        <w:keepNext/>
        <w:keepLines/>
        <w:spacing w:before="40" w:after="120" w:line="256" w:lineRule="auto"/>
        <w:ind w:left="993"/>
        <w:jc w:val="left"/>
        <w:rPr>
          <w:sz w:val="22"/>
          <w:szCs w:val="22"/>
        </w:rPr>
      </w:pPr>
      <w:bookmarkStart w:id="36" w:name="_Toc189658744"/>
      <w:bookmarkStart w:id="37" w:name="_Hlk160008785"/>
      <w:r>
        <w:rPr>
          <w:sz w:val="22"/>
          <w:szCs w:val="22"/>
        </w:rPr>
        <w:t>e</w:t>
      </w:r>
      <w:r w:rsidRPr="00C8644F">
        <w:rPr>
          <w:sz w:val="22"/>
          <w:szCs w:val="22"/>
        </w:rPr>
        <w:t>.1</w:t>
      </w:r>
      <w:r>
        <w:t xml:space="preserve"> </w:t>
      </w:r>
      <w:r>
        <w:rPr>
          <w:sz w:val="22"/>
          <w:szCs w:val="22"/>
        </w:rPr>
        <w:t>Precio del servicio de Centros Residenciales</w:t>
      </w:r>
      <w:bookmarkEnd w:id="36"/>
    </w:p>
    <w:p w14:paraId="16205C0A" w14:textId="52BC00A9" w:rsidR="00BF0114" w:rsidRPr="00BF0114" w:rsidRDefault="00FA44BA" w:rsidP="00BF0114">
      <w:r>
        <w:pict w14:anchorId="72E4E898">
          <v:shape id="_x0000_i1105" type="#_x0000_t75" style="width:510pt;height:366pt">
            <v:imagedata r:id="rId103" o:title=""/>
          </v:shape>
        </w:pict>
      </w:r>
    </w:p>
    <w:bookmarkEnd w:id="37"/>
    <w:p w14:paraId="38F6FA76" w14:textId="77777777" w:rsidR="000C5F1D" w:rsidRDefault="000C5F1D">
      <w:pPr>
        <w:jc w:val="left"/>
      </w:pPr>
      <w:r>
        <w:br w:type="page"/>
      </w:r>
    </w:p>
    <w:p w14:paraId="5F2A20FE" w14:textId="77777777" w:rsidR="006720C3" w:rsidRDefault="006720C3" w:rsidP="006720C3">
      <w:pPr>
        <w:rPr>
          <w:sz w:val="16"/>
          <w:szCs w:val="16"/>
        </w:rPr>
      </w:pPr>
    </w:p>
    <w:p w14:paraId="6E40A48F" w14:textId="77777777" w:rsidR="006720C3" w:rsidRDefault="006720C3" w:rsidP="006720C3">
      <w:pPr>
        <w:pStyle w:val="Ttulo2"/>
        <w:keepNext/>
        <w:keepLines/>
        <w:spacing w:before="40" w:after="120" w:line="256" w:lineRule="auto"/>
        <w:ind w:left="993"/>
        <w:jc w:val="left"/>
        <w:rPr>
          <w:sz w:val="22"/>
          <w:szCs w:val="22"/>
        </w:rPr>
      </w:pPr>
      <w:bookmarkStart w:id="38" w:name="_Toc189658745"/>
      <w:r>
        <w:rPr>
          <w:sz w:val="22"/>
          <w:szCs w:val="22"/>
        </w:rPr>
        <w:t>e</w:t>
      </w:r>
      <w:r w:rsidRPr="00C8644F">
        <w:rPr>
          <w:sz w:val="22"/>
          <w:szCs w:val="22"/>
        </w:rPr>
        <w:t>.</w:t>
      </w:r>
      <w:r>
        <w:rPr>
          <w:sz w:val="22"/>
          <w:szCs w:val="22"/>
        </w:rPr>
        <w:t>2</w:t>
      </w:r>
      <w:r>
        <w:t xml:space="preserve"> </w:t>
      </w:r>
      <w:r>
        <w:rPr>
          <w:sz w:val="22"/>
          <w:szCs w:val="22"/>
        </w:rPr>
        <w:t>Precio del servicio de Viviendas para Mayores</w:t>
      </w:r>
      <w:bookmarkEnd w:id="38"/>
    </w:p>
    <w:p w14:paraId="15A92F62" w14:textId="63487D3B" w:rsidR="000C5F1D" w:rsidRDefault="00FA44BA">
      <w:pPr>
        <w:jc w:val="left"/>
      </w:pPr>
      <w:r>
        <w:pict w14:anchorId="400A3964">
          <v:shape id="_x0000_i1106" type="#_x0000_t75" style="width:342pt;height:5in">
            <v:imagedata r:id="rId104" o:title=""/>
          </v:shape>
        </w:pict>
      </w:r>
    </w:p>
    <w:p w14:paraId="01A791F3" w14:textId="77777777" w:rsidR="008A48F1" w:rsidRDefault="008A48F1" w:rsidP="006720C3">
      <w:pPr>
        <w:jc w:val="left"/>
        <w:rPr>
          <w:rFonts w:ascii="Arial" w:hAnsi="Arial" w:cs="Arial"/>
          <w:sz w:val="16"/>
          <w:szCs w:val="16"/>
        </w:rPr>
      </w:pPr>
    </w:p>
    <w:p w14:paraId="3F4DE448" w14:textId="0EAC4389" w:rsidR="006720C3" w:rsidRPr="006720C3" w:rsidRDefault="006720C3" w:rsidP="006720C3">
      <w:pPr>
        <w:jc w:val="left"/>
        <w:rPr>
          <w:rFonts w:ascii="Arial" w:hAnsi="Arial" w:cs="Arial"/>
          <w:sz w:val="16"/>
          <w:szCs w:val="16"/>
        </w:rPr>
      </w:pPr>
      <w:r w:rsidRPr="006720C3">
        <w:rPr>
          <w:rFonts w:ascii="Arial" w:hAnsi="Arial" w:cs="Arial"/>
          <w:sz w:val="16"/>
          <w:szCs w:val="16"/>
        </w:rPr>
        <w:t>*No se proporcionan los datos de Andalucía, Castilla-La Mancha, la Comunidad Foral de Navarra, Bizkaia, Gipuzkoa y La Rioja.</w:t>
      </w:r>
    </w:p>
    <w:p w14:paraId="0131D870" w14:textId="2A3B6B7C" w:rsidR="000C5F1D" w:rsidRDefault="006720C3" w:rsidP="006720C3">
      <w:pPr>
        <w:jc w:val="left"/>
      </w:pPr>
      <w:r w:rsidRPr="006720C3">
        <w:rPr>
          <w:rFonts w:ascii="Arial" w:hAnsi="Arial" w:cs="Arial"/>
          <w:sz w:val="16"/>
          <w:szCs w:val="16"/>
        </w:rPr>
        <w:t>**No se proporciona la aportación de la persona usuaria en la C de Madrid.</w:t>
      </w:r>
      <w:r w:rsidR="000C5F1D">
        <w:br w:type="page"/>
      </w:r>
    </w:p>
    <w:p w14:paraId="0D5169A4" w14:textId="77777777" w:rsidR="000D256F" w:rsidRDefault="000D256F"/>
    <w:p w14:paraId="6FA0CB83" w14:textId="77777777" w:rsidR="000D256F" w:rsidRDefault="007049E2" w:rsidP="00513D07">
      <w:bookmarkStart w:id="39" w:name="_Hlk141684064"/>
      <w:bookmarkEnd w:id="39"/>
      <w:r>
        <w:rPr>
          <w:noProof/>
        </w:rPr>
        <w:drawing>
          <wp:anchor distT="0" distB="0" distL="114300" distR="114300" simplePos="0" relativeHeight="251682816" behindDoc="0" locked="0" layoutInCell="1" allowOverlap="1" wp14:anchorId="49AEEBDC" wp14:editId="569B455D">
            <wp:simplePos x="0" y="0"/>
            <wp:positionH relativeFrom="margin">
              <wp:align>center</wp:align>
            </wp:positionH>
            <wp:positionV relativeFrom="page">
              <wp:posOffset>4902835</wp:posOffset>
            </wp:positionV>
            <wp:extent cx="3578860" cy="701040"/>
            <wp:effectExtent l="0" t="0" r="2540" b="3810"/>
            <wp:wrapSquare wrapText="bothSides"/>
            <wp:docPr id="2084082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1DC0F6F3" wp14:editId="0ECE8C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8763"/>
            <wp:effectExtent l="0" t="0" r="0" b="4445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0AF2C" wp14:editId="264CED5F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A0B3E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AF2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0C9A0B3E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EA7E19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40082" w14:textId="77777777" w:rsidR="00F24E10" w:rsidRDefault="00F24E10" w:rsidP="002713D9">
      <w:r>
        <w:separator/>
      </w:r>
    </w:p>
  </w:endnote>
  <w:endnote w:type="continuationSeparator" w:id="0">
    <w:p w14:paraId="7152DE67" w14:textId="77777777" w:rsidR="00F24E10" w:rsidRDefault="00F24E10" w:rsidP="0027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1348" w14:textId="77777777" w:rsidR="002C13F0" w:rsidRDefault="002C13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2421428"/>
      <w:docPartObj>
        <w:docPartGallery w:val="Page Numbers (Bottom of Page)"/>
        <w:docPartUnique/>
      </w:docPartObj>
    </w:sdtPr>
    <w:sdtEndPr/>
    <w:sdtContent>
      <w:p w14:paraId="42A1B200" w14:textId="77777777" w:rsidR="00EA7E19" w:rsidRDefault="00EA7E19" w:rsidP="00EA7E19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50369320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0616642A" wp14:editId="240D5A01">
          <wp:simplePos x="0" y="0"/>
          <wp:positionH relativeFrom="column">
            <wp:posOffset>0</wp:posOffset>
          </wp:positionH>
          <wp:positionV relativeFrom="margin">
            <wp:posOffset>5966460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26D1180" w14:textId="77777777" w:rsidR="00EA7E19" w:rsidRDefault="00EA7E19" w:rsidP="00EA7E19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D45436E" w14:textId="77777777" w:rsidR="00EA7E19" w:rsidRDefault="00EA7E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2A5C4" w14:textId="77777777" w:rsidR="00F24E10" w:rsidRDefault="00F24E10" w:rsidP="002713D9">
      <w:r>
        <w:separator/>
      </w:r>
    </w:p>
  </w:footnote>
  <w:footnote w:type="continuationSeparator" w:id="0">
    <w:p w14:paraId="135ED178" w14:textId="77777777" w:rsidR="00F24E10" w:rsidRDefault="00F24E10" w:rsidP="00271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2A91" w14:textId="77777777" w:rsidR="002C13F0" w:rsidRDefault="002C13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3D676" w14:textId="1FC59439" w:rsidR="002713D9" w:rsidRPr="002713D9" w:rsidRDefault="007304F8" w:rsidP="002713D9">
    <w:pPr>
      <w:pStyle w:val="Encabezado"/>
    </w:pPr>
    <w:r>
      <w:rPr>
        <w:noProof/>
      </w:rPr>
      <w:drawing>
        <wp:anchor distT="0" distB="0" distL="114300" distR="114300" simplePos="0" relativeHeight="251699712" behindDoc="0" locked="0" layoutInCell="1" allowOverlap="0" wp14:anchorId="79D41AAE" wp14:editId="00A02C50">
          <wp:simplePos x="0" y="0"/>
          <wp:positionH relativeFrom="column">
            <wp:posOffset>-698500</wp:posOffset>
          </wp:positionH>
          <wp:positionV relativeFrom="page">
            <wp:posOffset>246380</wp:posOffset>
          </wp:positionV>
          <wp:extent cx="1633855" cy="320040"/>
          <wp:effectExtent l="0" t="0" r="4445" b="3810"/>
          <wp:wrapSquare wrapText="bothSides"/>
          <wp:docPr id="322814702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814702" name="Imagen 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FA6">
      <w:rPr>
        <w:noProof/>
      </w:rPr>
      <w:drawing>
        <wp:anchor distT="0" distB="0" distL="114300" distR="114300" simplePos="0" relativeHeight="251650560" behindDoc="1" locked="0" layoutInCell="1" allowOverlap="1" wp14:anchorId="20F3246C" wp14:editId="26158483">
          <wp:simplePos x="0" y="0"/>
          <wp:positionH relativeFrom="column">
            <wp:posOffset>-1080135</wp:posOffset>
          </wp:positionH>
          <wp:positionV relativeFrom="page">
            <wp:posOffset>8</wp:posOffset>
          </wp:positionV>
          <wp:extent cx="362565" cy="7559023"/>
          <wp:effectExtent l="0" t="0" r="0" b="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565" cy="755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012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CD55CF4" wp14:editId="205C0AC8">
              <wp:simplePos x="0" y="0"/>
              <wp:positionH relativeFrom="margin">
                <wp:posOffset>5832475</wp:posOffset>
              </wp:positionH>
              <wp:positionV relativeFrom="page">
                <wp:posOffset>268605</wp:posOffset>
              </wp:positionV>
              <wp:extent cx="2879725" cy="503555"/>
              <wp:effectExtent l="0" t="0" r="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6C80FF" w14:textId="187DEDEC" w:rsidR="00230012" w:rsidRPr="00BB47DD" w:rsidRDefault="007304F8" w:rsidP="00230012">
                          <w:pPr>
                            <w:pStyle w:val="Encabezado-Texto"/>
                          </w:pPr>
                          <w:r w:rsidRPr="007304F8">
                            <w:t xml:space="preserve"> Servicios Sociales dirigidos a Personas Mayores 202</w:t>
                          </w:r>
                          <w:r w:rsidR="002C13F0">
                            <w:t>4</w:t>
                          </w:r>
                        </w:p>
                        <w:p w14:paraId="249DAE39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D55CF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459.25pt;margin-top:21.15pt;width:226.75pt;height:39.6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" fillcolor="white [3201]" stroked="f" strokeweight=".5pt">
              <v:textbox>
                <w:txbxContent>
                  <w:p w14:paraId="736C80FF" w14:textId="187DEDEC" w:rsidR="00230012" w:rsidRPr="00BB47DD" w:rsidRDefault="007304F8" w:rsidP="00230012">
                    <w:pPr>
                      <w:pStyle w:val="Encabezado-Texto"/>
                    </w:pPr>
                    <w:r w:rsidRPr="007304F8">
                      <w:t xml:space="preserve"> Servicios Sociales dirigidos a Personas Mayores 202</w:t>
                    </w:r>
                    <w:r w:rsidR="002C13F0">
                      <w:t>4</w:t>
                    </w:r>
                  </w:p>
                  <w:p w14:paraId="249DAE39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D2D62" w14:textId="77777777" w:rsidR="00D2535A" w:rsidRDefault="002249A2">
    <w:pPr>
      <w:pStyle w:val="Encabezado"/>
    </w:pPr>
    <w:r>
      <w:rPr>
        <w:noProof/>
      </w:rPr>
      <w:drawing>
        <wp:anchor distT="0" distB="0" distL="114300" distR="114300" simplePos="0" relativeHeight="251697664" behindDoc="0" locked="0" layoutInCell="1" allowOverlap="0" wp14:anchorId="2F429B6D" wp14:editId="29516DE1">
          <wp:simplePos x="0" y="0"/>
          <wp:positionH relativeFrom="column">
            <wp:posOffset>-86995</wp:posOffset>
          </wp:positionH>
          <wp:positionV relativeFrom="page">
            <wp:posOffset>330200</wp:posOffset>
          </wp:positionV>
          <wp:extent cx="1633855" cy="320040"/>
          <wp:effectExtent l="0" t="0" r="4445" b="3810"/>
          <wp:wrapSquare wrapText="bothSides"/>
          <wp:docPr id="1831328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281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532">
      <w:rPr>
        <w:noProof/>
      </w:rPr>
      <w:drawing>
        <wp:anchor distT="0" distB="0" distL="114300" distR="114300" simplePos="0" relativeHeight="251664896" behindDoc="1" locked="0" layoutInCell="1" allowOverlap="1" wp14:anchorId="33F11CF1" wp14:editId="43F018FA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3600" cy="7560000"/>
          <wp:effectExtent l="0" t="0" r="0" b="0"/>
          <wp:wrapNone/>
          <wp:docPr id="1953070971" name="Imagen 1953070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070971" name="Imagen 19530709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2C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FAF6F9" wp14:editId="72E1AB96">
              <wp:simplePos x="0" y="0"/>
              <wp:positionH relativeFrom="margin">
                <wp:align>right</wp:align>
              </wp:positionH>
              <wp:positionV relativeFrom="page">
                <wp:posOffset>268605</wp:posOffset>
              </wp:positionV>
              <wp:extent cx="2879725" cy="503555"/>
              <wp:effectExtent l="0" t="0" r="0" b="0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06BE7C" w14:textId="28DB9528" w:rsidR="00BB47DD" w:rsidRPr="00BB47DD" w:rsidRDefault="007304F8" w:rsidP="00960993">
                          <w:pPr>
                            <w:pStyle w:val="Encabezado-Texto"/>
                          </w:pPr>
                          <w:r w:rsidRPr="007304F8">
                            <w:t>Servicios Sociales dirigidos a Personas Mayores 202</w:t>
                          </w:r>
                          <w:r w:rsidR="002C13F0"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AF6F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75.55pt;margin-top:21.15pt;width:226.75pt;height:39.6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" fillcolor="white [3201]" stroked="f" strokeweight=".5pt">
              <v:textbox>
                <w:txbxContent>
                  <w:p w14:paraId="1006BE7C" w14:textId="28DB9528" w:rsidR="00BB47DD" w:rsidRPr="00BB47DD" w:rsidRDefault="007304F8" w:rsidP="00960993">
                    <w:pPr>
                      <w:pStyle w:val="Encabezado-Texto"/>
                    </w:pPr>
                    <w:r w:rsidRPr="007304F8">
                      <w:t>Servicios Sociales dirigidos a Personas Mayores 202</w:t>
                    </w:r>
                    <w:r w:rsidR="002C13F0">
                      <w:t>4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159F"/>
    <w:multiLevelType w:val="hybridMultilevel"/>
    <w:tmpl w:val="5B342B62"/>
    <w:lvl w:ilvl="0" w:tplc="FFFFFFFF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E0412"/>
    <w:multiLevelType w:val="hybridMultilevel"/>
    <w:tmpl w:val="B6B6D636"/>
    <w:lvl w:ilvl="0" w:tplc="092AEF4E">
      <w:start w:val="5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45061"/>
    <w:multiLevelType w:val="hybridMultilevel"/>
    <w:tmpl w:val="C32CF544"/>
    <w:lvl w:ilvl="0" w:tplc="BB9A906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A4AE0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10751"/>
    <w:multiLevelType w:val="hybridMultilevel"/>
    <w:tmpl w:val="FA2621CC"/>
    <w:lvl w:ilvl="0" w:tplc="2FF06AE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D7A10"/>
    <w:multiLevelType w:val="hybridMultilevel"/>
    <w:tmpl w:val="0632FD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73EDF"/>
    <w:multiLevelType w:val="hybridMultilevel"/>
    <w:tmpl w:val="5B342B62"/>
    <w:lvl w:ilvl="0" w:tplc="7804CCA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A26CC"/>
    <w:multiLevelType w:val="hybridMultilevel"/>
    <w:tmpl w:val="90F22E4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006AD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F2F50"/>
    <w:multiLevelType w:val="hybridMultilevel"/>
    <w:tmpl w:val="4098530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90FDD"/>
    <w:multiLevelType w:val="hybridMultilevel"/>
    <w:tmpl w:val="4098530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04546"/>
    <w:multiLevelType w:val="hybridMultilevel"/>
    <w:tmpl w:val="FA2621C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E58D3"/>
    <w:multiLevelType w:val="hybridMultilevel"/>
    <w:tmpl w:val="C32CF54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11E16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83228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561C7"/>
    <w:multiLevelType w:val="hybridMultilevel"/>
    <w:tmpl w:val="4098530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A7442"/>
    <w:multiLevelType w:val="hybridMultilevel"/>
    <w:tmpl w:val="0F86D0E4"/>
    <w:lvl w:ilvl="0" w:tplc="EA2668D4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B4635"/>
    <w:multiLevelType w:val="hybridMultilevel"/>
    <w:tmpl w:val="5B342B62"/>
    <w:lvl w:ilvl="0" w:tplc="FFFFFFFF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E7065"/>
    <w:multiLevelType w:val="hybridMultilevel"/>
    <w:tmpl w:val="C32CF54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71F5A"/>
    <w:multiLevelType w:val="hybridMultilevel"/>
    <w:tmpl w:val="74847FAC"/>
    <w:lvl w:ilvl="0" w:tplc="327AD59C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666DB"/>
    <w:multiLevelType w:val="hybridMultilevel"/>
    <w:tmpl w:val="0F86D0E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40B58"/>
    <w:multiLevelType w:val="hybridMultilevel"/>
    <w:tmpl w:val="4098530A"/>
    <w:lvl w:ilvl="0" w:tplc="239EEA18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D3003"/>
    <w:multiLevelType w:val="hybridMultilevel"/>
    <w:tmpl w:val="74847FA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D4CD2"/>
    <w:multiLevelType w:val="hybridMultilevel"/>
    <w:tmpl w:val="90F22E4E"/>
    <w:lvl w:ilvl="0" w:tplc="A22AA3BA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F0C12"/>
    <w:multiLevelType w:val="hybridMultilevel"/>
    <w:tmpl w:val="90F22E4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049104">
    <w:abstractNumId w:val="16"/>
  </w:num>
  <w:num w:numId="2" w16cid:durableId="881866840">
    <w:abstractNumId w:val="20"/>
  </w:num>
  <w:num w:numId="3" w16cid:durableId="1930309596">
    <w:abstractNumId w:val="2"/>
  </w:num>
  <w:num w:numId="4" w16cid:durableId="1388067326">
    <w:abstractNumId w:val="12"/>
  </w:num>
  <w:num w:numId="5" w16cid:durableId="508645588">
    <w:abstractNumId w:val="18"/>
  </w:num>
  <w:num w:numId="6" w16cid:durableId="1631281200">
    <w:abstractNumId w:val="4"/>
  </w:num>
  <w:num w:numId="7" w16cid:durableId="1385060733">
    <w:abstractNumId w:val="11"/>
  </w:num>
  <w:num w:numId="8" w16cid:durableId="1757625232">
    <w:abstractNumId w:val="6"/>
  </w:num>
  <w:num w:numId="9" w16cid:durableId="850535024">
    <w:abstractNumId w:val="0"/>
  </w:num>
  <w:num w:numId="10" w16cid:durableId="800417746">
    <w:abstractNumId w:val="17"/>
  </w:num>
  <w:num w:numId="11" w16cid:durableId="802427715">
    <w:abstractNumId w:val="23"/>
  </w:num>
  <w:num w:numId="12" w16cid:durableId="746195130">
    <w:abstractNumId w:val="7"/>
  </w:num>
  <w:num w:numId="13" w16cid:durableId="1318723691">
    <w:abstractNumId w:val="24"/>
  </w:num>
  <w:num w:numId="14" w16cid:durableId="20150662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1261228">
    <w:abstractNumId w:val="21"/>
  </w:num>
  <w:num w:numId="16" w16cid:durableId="1637687974">
    <w:abstractNumId w:val="15"/>
  </w:num>
  <w:num w:numId="17" w16cid:durableId="1044906256">
    <w:abstractNumId w:val="10"/>
  </w:num>
  <w:num w:numId="18" w16cid:durableId="1022784289">
    <w:abstractNumId w:val="9"/>
  </w:num>
  <w:num w:numId="19" w16cid:durableId="21601130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78076267">
    <w:abstractNumId w:val="5"/>
  </w:num>
  <w:num w:numId="21" w16cid:durableId="15511146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456717">
    <w:abstractNumId w:val="19"/>
  </w:num>
  <w:num w:numId="23" w16cid:durableId="1248034000">
    <w:abstractNumId w:val="8"/>
  </w:num>
  <w:num w:numId="24" w16cid:durableId="1629701651">
    <w:abstractNumId w:val="13"/>
  </w:num>
  <w:num w:numId="25" w16cid:durableId="279192331">
    <w:abstractNumId w:val="22"/>
  </w:num>
  <w:num w:numId="26" w16cid:durableId="1197737455">
    <w:abstractNumId w:val="3"/>
  </w:num>
  <w:num w:numId="27" w16cid:durableId="14286948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3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10"/>
    <w:rsid w:val="00040124"/>
    <w:rsid w:val="00074DE7"/>
    <w:rsid w:val="00076412"/>
    <w:rsid w:val="0008767B"/>
    <w:rsid w:val="00087E34"/>
    <w:rsid w:val="000954A4"/>
    <w:rsid w:val="000A5469"/>
    <w:rsid w:val="000B037A"/>
    <w:rsid w:val="000C5F1D"/>
    <w:rsid w:val="000D256F"/>
    <w:rsid w:val="000D42A6"/>
    <w:rsid w:val="000E5DF2"/>
    <w:rsid w:val="0010634A"/>
    <w:rsid w:val="001240E6"/>
    <w:rsid w:val="00136936"/>
    <w:rsid w:val="001839A2"/>
    <w:rsid w:val="00193DE1"/>
    <w:rsid w:val="00193E3C"/>
    <w:rsid w:val="001C3FAD"/>
    <w:rsid w:val="001D2069"/>
    <w:rsid w:val="001E5C04"/>
    <w:rsid w:val="002249A2"/>
    <w:rsid w:val="00230012"/>
    <w:rsid w:val="00230021"/>
    <w:rsid w:val="00236058"/>
    <w:rsid w:val="002713D9"/>
    <w:rsid w:val="002A4301"/>
    <w:rsid w:val="002B2C54"/>
    <w:rsid w:val="002B4D37"/>
    <w:rsid w:val="002B69A0"/>
    <w:rsid w:val="002C13F0"/>
    <w:rsid w:val="002D7377"/>
    <w:rsid w:val="00313441"/>
    <w:rsid w:val="0031408F"/>
    <w:rsid w:val="00320A8F"/>
    <w:rsid w:val="00325033"/>
    <w:rsid w:val="00345E92"/>
    <w:rsid w:val="00352DCD"/>
    <w:rsid w:val="00353CD4"/>
    <w:rsid w:val="00367DF6"/>
    <w:rsid w:val="00370229"/>
    <w:rsid w:val="003A5764"/>
    <w:rsid w:val="003C1CA9"/>
    <w:rsid w:val="003C7BAE"/>
    <w:rsid w:val="003C7CB2"/>
    <w:rsid w:val="003D00CE"/>
    <w:rsid w:val="003D0EFC"/>
    <w:rsid w:val="003D7860"/>
    <w:rsid w:val="003F2438"/>
    <w:rsid w:val="0040693F"/>
    <w:rsid w:val="00416A11"/>
    <w:rsid w:val="00432F31"/>
    <w:rsid w:val="004508CF"/>
    <w:rsid w:val="00450BD3"/>
    <w:rsid w:val="00452532"/>
    <w:rsid w:val="004A1F51"/>
    <w:rsid w:val="004A6203"/>
    <w:rsid w:val="004B4519"/>
    <w:rsid w:val="004D442D"/>
    <w:rsid w:val="004F14B1"/>
    <w:rsid w:val="004F273C"/>
    <w:rsid w:val="004F37FF"/>
    <w:rsid w:val="004F532F"/>
    <w:rsid w:val="004F6FB5"/>
    <w:rsid w:val="0050515B"/>
    <w:rsid w:val="00507245"/>
    <w:rsid w:val="00513D07"/>
    <w:rsid w:val="00537547"/>
    <w:rsid w:val="00565F3B"/>
    <w:rsid w:val="00590744"/>
    <w:rsid w:val="005D0CB5"/>
    <w:rsid w:val="00600436"/>
    <w:rsid w:val="0060542D"/>
    <w:rsid w:val="0061479D"/>
    <w:rsid w:val="0061480A"/>
    <w:rsid w:val="006720C3"/>
    <w:rsid w:val="0067387D"/>
    <w:rsid w:val="006A358F"/>
    <w:rsid w:val="006F6262"/>
    <w:rsid w:val="007049E2"/>
    <w:rsid w:val="00727C34"/>
    <w:rsid w:val="007304F8"/>
    <w:rsid w:val="007309BD"/>
    <w:rsid w:val="00731BC6"/>
    <w:rsid w:val="00732E52"/>
    <w:rsid w:val="007330D0"/>
    <w:rsid w:val="007453FF"/>
    <w:rsid w:val="00786E54"/>
    <w:rsid w:val="007B55CC"/>
    <w:rsid w:val="007F4D36"/>
    <w:rsid w:val="008021F7"/>
    <w:rsid w:val="00825A31"/>
    <w:rsid w:val="0082614E"/>
    <w:rsid w:val="00842EDF"/>
    <w:rsid w:val="0084728A"/>
    <w:rsid w:val="0085538B"/>
    <w:rsid w:val="008728FF"/>
    <w:rsid w:val="00875C15"/>
    <w:rsid w:val="0089758C"/>
    <w:rsid w:val="008A48F1"/>
    <w:rsid w:val="008B6EE0"/>
    <w:rsid w:val="008C1C9C"/>
    <w:rsid w:val="008C2CCC"/>
    <w:rsid w:val="008C3DC0"/>
    <w:rsid w:val="008D1275"/>
    <w:rsid w:val="008E6ADA"/>
    <w:rsid w:val="009024AE"/>
    <w:rsid w:val="00960993"/>
    <w:rsid w:val="009646BD"/>
    <w:rsid w:val="009770AD"/>
    <w:rsid w:val="009B031B"/>
    <w:rsid w:val="009B14DB"/>
    <w:rsid w:val="009B6F63"/>
    <w:rsid w:val="009D2EA7"/>
    <w:rsid w:val="00A00433"/>
    <w:rsid w:val="00A12E54"/>
    <w:rsid w:val="00A14FD5"/>
    <w:rsid w:val="00A36503"/>
    <w:rsid w:val="00A41315"/>
    <w:rsid w:val="00A41EDA"/>
    <w:rsid w:val="00A50C1E"/>
    <w:rsid w:val="00A54437"/>
    <w:rsid w:val="00A6383E"/>
    <w:rsid w:val="00A80DBF"/>
    <w:rsid w:val="00A85D52"/>
    <w:rsid w:val="00AA3D16"/>
    <w:rsid w:val="00AC2A6D"/>
    <w:rsid w:val="00AD2C40"/>
    <w:rsid w:val="00AF3856"/>
    <w:rsid w:val="00B02AA8"/>
    <w:rsid w:val="00B13AE2"/>
    <w:rsid w:val="00B14DAF"/>
    <w:rsid w:val="00B227A9"/>
    <w:rsid w:val="00B418B0"/>
    <w:rsid w:val="00B5137F"/>
    <w:rsid w:val="00B800A8"/>
    <w:rsid w:val="00B81A88"/>
    <w:rsid w:val="00B9402A"/>
    <w:rsid w:val="00BB47DD"/>
    <w:rsid w:val="00BC075E"/>
    <w:rsid w:val="00BD06F4"/>
    <w:rsid w:val="00BF0114"/>
    <w:rsid w:val="00BF39E9"/>
    <w:rsid w:val="00C012CC"/>
    <w:rsid w:val="00C07E33"/>
    <w:rsid w:val="00C23AA9"/>
    <w:rsid w:val="00C31B7C"/>
    <w:rsid w:val="00C32597"/>
    <w:rsid w:val="00C41656"/>
    <w:rsid w:val="00C52C16"/>
    <w:rsid w:val="00C6477E"/>
    <w:rsid w:val="00C672F0"/>
    <w:rsid w:val="00C70BCB"/>
    <w:rsid w:val="00C712AC"/>
    <w:rsid w:val="00C76468"/>
    <w:rsid w:val="00C90FA2"/>
    <w:rsid w:val="00C9574C"/>
    <w:rsid w:val="00CB0940"/>
    <w:rsid w:val="00CC4A7D"/>
    <w:rsid w:val="00CD3C6A"/>
    <w:rsid w:val="00CE719A"/>
    <w:rsid w:val="00D23792"/>
    <w:rsid w:val="00D2535A"/>
    <w:rsid w:val="00D400BA"/>
    <w:rsid w:val="00D6664F"/>
    <w:rsid w:val="00D70924"/>
    <w:rsid w:val="00D7649A"/>
    <w:rsid w:val="00D76E0A"/>
    <w:rsid w:val="00DA4E1A"/>
    <w:rsid w:val="00DB0729"/>
    <w:rsid w:val="00DC379C"/>
    <w:rsid w:val="00DC4041"/>
    <w:rsid w:val="00DD3E11"/>
    <w:rsid w:val="00DF21CD"/>
    <w:rsid w:val="00DF44A1"/>
    <w:rsid w:val="00E10637"/>
    <w:rsid w:val="00E25752"/>
    <w:rsid w:val="00E261B5"/>
    <w:rsid w:val="00E37185"/>
    <w:rsid w:val="00E47AD2"/>
    <w:rsid w:val="00E531B5"/>
    <w:rsid w:val="00E54340"/>
    <w:rsid w:val="00E56E81"/>
    <w:rsid w:val="00E56E92"/>
    <w:rsid w:val="00E632F6"/>
    <w:rsid w:val="00E71181"/>
    <w:rsid w:val="00E85598"/>
    <w:rsid w:val="00EA7E19"/>
    <w:rsid w:val="00EC20B6"/>
    <w:rsid w:val="00F000E5"/>
    <w:rsid w:val="00F1557D"/>
    <w:rsid w:val="00F21311"/>
    <w:rsid w:val="00F24E10"/>
    <w:rsid w:val="00F30DEA"/>
    <w:rsid w:val="00F34095"/>
    <w:rsid w:val="00F42F3F"/>
    <w:rsid w:val="00F5286C"/>
    <w:rsid w:val="00F62D49"/>
    <w:rsid w:val="00F766BA"/>
    <w:rsid w:val="00F80542"/>
    <w:rsid w:val="00F95FA6"/>
    <w:rsid w:val="00F97A84"/>
    <w:rsid w:val="00FA44BA"/>
    <w:rsid w:val="00FA5886"/>
    <w:rsid w:val="00FC1D31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2"/>
    </o:shapelayout>
  </w:shapeDefaults>
  <w:decimalSymbol w:val=","/>
  <w:listSeparator w:val=";"/>
  <w14:docId w14:val="28C4B7D5"/>
  <w15:chartTrackingRefBased/>
  <w15:docId w15:val="{64495F4B-0571-4491-8BA9-97C56BF4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37A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FCC200" w:themeColor="accent2"/>
      </w:pBdr>
      <w:spacing w:before="24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rPr>
      <w:b/>
      <w:bCs/>
      <w:color w:val="FCC200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FCC200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C90FA2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90FA2"/>
    <w:pPr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14898" w:themeColor="hyperlink"/>
      <w:u w:val="single"/>
    </w:rPr>
  </w:style>
  <w:style w:type="table" w:styleId="Tablaconcuadrcula">
    <w:name w:val="Table Grid"/>
    <w:basedOn w:val="Tablanormal"/>
    <w:uiPriority w:val="39"/>
    <w:rsid w:val="00D66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BF39E9"/>
    <w:rPr>
      <w:b/>
      <w:bCs/>
      <w:color w:val="007B5F" w:themeColor="text2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BF39E9"/>
    <w:rPr>
      <w:b/>
      <w:bCs/>
      <w:color w:val="007B5F" w:themeColor="text2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BF39E9"/>
    <w:rPr>
      <w:b/>
      <w:bCs/>
      <w:color w:val="007B5F" w:themeColor="text2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BF39E9"/>
    <w:rPr>
      <w:b/>
      <w:bCs/>
      <w:color w:val="007B5F" w:themeColor="text2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B5137F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4508C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D0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0.png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16" Type="http://schemas.openxmlformats.org/officeDocument/2006/relationships/image" Target="media/image5.jpeg"/><Relationship Id="rId107" Type="http://schemas.openxmlformats.org/officeDocument/2006/relationships/fontTable" Target="fontTable.xml"/><Relationship Id="rId11" Type="http://schemas.openxmlformats.org/officeDocument/2006/relationships/footer" Target="footer2.xml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74" Type="http://schemas.openxmlformats.org/officeDocument/2006/relationships/image" Target="media/image63.emf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5" Type="http://schemas.openxmlformats.org/officeDocument/2006/relationships/webSettings" Target="webSettings.xml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59" Type="http://schemas.openxmlformats.org/officeDocument/2006/relationships/image" Target="media/image48.emf"/><Relationship Id="rId103" Type="http://schemas.openxmlformats.org/officeDocument/2006/relationships/image" Target="media/image92.emf"/><Relationship Id="rId108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image" Target="media/image64.emf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6" Type="http://schemas.openxmlformats.org/officeDocument/2006/relationships/image" Target="media/image95.jpeg"/><Relationship Id="rId10" Type="http://schemas.openxmlformats.org/officeDocument/2006/relationships/footer" Target="footer1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emf"/><Relationship Id="rId78" Type="http://schemas.openxmlformats.org/officeDocument/2006/relationships/image" Target="media/image67.emf"/><Relationship Id="rId81" Type="http://schemas.openxmlformats.org/officeDocument/2006/relationships/image" Target="media/image70.png"/><Relationship Id="rId86" Type="http://schemas.openxmlformats.org/officeDocument/2006/relationships/image" Target="media/image75.emf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image" Target="media/image28.emf"/><Relationship Id="rId34" Type="http://schemas.openxmlformats.org/officeDocument/2006/relationships/image" Target="media/image23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6" Type="http://schemas.openxmlformats.org/officeDocument/2006/relationships/image" Target="media/image65.png"/><Relationship Id="rId97" Type="http://schemas.openxmlformats.org/officeDocument/2006/relationships/image" Target="media/image86.emf"/><Relationship Id="rId104" Type="http://schemas.openxmlformats.org/officeDocument/2006/relationships/image" Target="media/image93.emf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66" Type="http://schemas.openxmlformats.org/officeDocument/2006/relationships/image" Target="media/image55.emf"/><Relationship Id="rId87" Type="http://schemas.openxmlformats.org/officeDocument/2006/relationships/image" Target="media/image76.emf"/><Relationship Id="rId61" Type="http://schemas.openxmlformats.org/officeDocument/2006/relationships/image" Target="media/image50.emf"/><Relationship Id="rId82" Type="http://schemas.openxmlformats.org/officeDocument/2006/relationships/image" Target="media/image71.emf"/><Relationship Id="rId19" Type="http://schemas.openxmlformats.org/officeDocument/2006/relationships/image" Target="media/image8.emf"/><Relationship Id="rId14" Type="http://schemas.openxmlformats.org/officeDocument/2006/relationships/image" Target="media/image1.png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56" Type="http://schemas.openxmlformats.org/officeDocument/2006/relationships/image" Target="media/image45.emf"/><Relationship Id="rId77" Type="http://schemas.openxmlformats.org/officeDocument/2006/relationships/image" Target="media/image66.emf"/><Relationship Id="rId100" Type="http://schemas.openxmlformats.org/officeDocument/2006/relationships/image" Target="media/image89.emf"/><Relationship Id="rId105" Type="http://schemas.openxmlformats.org/officeDocument/2006/relationships/image" Target="media/image94.png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72" Type="http://schemas.openxmlformats.org/officeDocument/2006/relationships/image" Target="media/image61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35.emf"/><Relationship Id="rId67" Type="http://schemas.openxmlformats.org/officeDocument/2006/relationships/image" Target="media/image5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8819087\AppData\Local\Temp\MicrosoftEdgeDownloads\1cf2e476-59a5-4ccf-bd47-def7eb19dcc7\2_plantilla_horizontal_mayores_amarillo%20(1).dotx" TargetMode="External"/></Relationships>
</file>

<file path=word/theme/theme1.xml><?xml version="1.0" encoding="utf-8"?>
<a:theme xmlns:a="http://schemas.openxmlformats.org/drawingml/2006/main" name="Tema de Office">
  <a:themeElements>
    <a:clrScheme name="Imserso-2023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FCC200"/>
      </a:accent2>
      <a:accent3>
        <a:srgbClr val="A5A5A5"/>
      </a:accent3>
      <a:accent4>
        <a:srgbClr val="014898"/>
      </a:accent4>
      <a:accent5>
        <a:srgbClr val="A81B18"/>
      </a:accent5>
      <a:accent6>
        <a:srgbClr val="EE7D00"/>
      </a:accent6>
      <a:hlink>
        <a:srgbClr val="014898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2_plantilla_horizontal_mayores_amarillo (1)</Template>
  <TotalTime>63</TotalTime>
  <Pages>65</Pages>
  <Words>1603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Trenado González</dc:creator>
  <cp:keywords/>
  <dc:description/>
  <cp:lastModifiedBy>María José Trenado González</cp:lastModifiedBy>
  <cp:revision>7</cp:revision>
  <cp:lastPrinted>2025-12-11T08:43:00Z</cp:lastPrinted>
  <dcterms:created xsi:type="dcterms:W3CDTF">2025-12-10T11:14:00Z</dcterms:created>
  <dcterms:modified xsi:type="dcterms:W3CDTF">2025-12-11T08:57:00Z</dcterms:modified>
</cp:coreProperties>
</file>