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0E590B9B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63828D98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6664B7">
                              <w:t>31 de mayo de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63828D98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6664B7">
                        <w:t>31 de mayo de 2026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3FBE9B4F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1B494885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C61C0C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D411B0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3951A02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FC9BF9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A5EE0AD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486DEBE5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567BB9C6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111C31D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6B487E25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748EEE8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7AE8F4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1357028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1E479158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182D034D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02B60CD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35C2633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416B064A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5F287F9F" w14:textId="760B2714" w:rsidR="00F60D8D" w:rsidRPr="00D856A0" w:rsidRDefault="00F60D8D" w:rsidP="00F60D8D">
      <w:pPr>
        <w:numPr>
          <w:ilvl w:val="0"/>
          <w:numId w:val="6"/>
        </w:numPr>
        <w:rPr>
          <w:color w:val="662482" w:themeColor="accent2"/>
        </w:rPr>
      </w:pPr>
      <w:bookmarkStart w:id="5" w:name="_Hlk219720776"/>
      <w:r>
        <w:rPr>
          <w:color w:val="662482" w:themeColor="accent2"/>
        </w:rPr>
        <w:lastRenderedPageBreak/>
        <w:t>Lista de espera total</w:t>
      </w:r>
    </w:p>
    <w:p w14:paraId="0AEEE9D2" w14:textId="77777777" w:rsidR="00F60D8D" w:rsidRDefault="00F60D8D" w:rsidP="00F60D8D">
      <w:pPr>
        <w:ind w:left="360"/>
      </w:pPr>
      <w:r>
        <w:t>Se entiende por Lista de espera total como la suma de:</w:t>
      </w:r>
    </w:p>
    <w:p w14:paraId="2FB4DA6B" w14:textId="7BCC04AC" w:rsidR="00F60D8D" w:rsidRPr="00D856A0" w:rsidRDefault="00F60D8D" w:rsidP="00F60D8D">
      <w:pPr>
        <w:pStyle w:val="Prrafodelista"/>
        <w:numPr>
          <w:ilvl w:val="1"/>
          <w:numId w:val="6"/>
        </w:numPr>
      </w:pPr>
      <w:r w:rsidRPr="00F60D8D">
        <w:rPr>
          <w:u w:val="single"/>
        </w:rPr>
        <w:t>Solicitudes pendientes de resolución de grado</w:t>
      </w:r>
      <w:r>
        <w:rPr>
          <w:u w:val="single"/>
        </w:rPr>
        <w:t xml:space="preserve"> con más de 6 meses de antigüedad y sin motivo de exclusión</w:t>
      </w:r>
      <w:r w:rsidRPr="00D856A0">
        <w:t xml:space="preserve">: </w:t>
      </w:r>
      <w:r>
        <w:t>aquellas personas que habiendo solicitado la dependencia hace más de 6 meses, aún no se les ha resuelto el grado y no se ha justificado de manera alguna el motivo.</w:t>
      </w:r>
    </w:p>
    <w:p w14:paraId="482C04AD" w14:textId="53B74430" w:rsidR="00F60D8D" w:rsidRPr="00D856A0" w:rsidRDefault="00F60D8D" w:rsidP="00F60D8D">
      <w:pPr>
        <w:numPr>
          <w:ilvl w:val="1"/>
          <w:numId w:val="6"/>
        </w:numPr>
      </w:pPr>
      <w:r>
        <w:rPr>
          <w:u w:val="single"/>
        </w:rPr>
        <w:t>Beneficiarios con prestación no efectiva</w:t>
      </w:r>
      <w:r w:rsidRPr="00F60D8D">
        <w:rPr>
          <w:u w:val="single"/>
        </w:rPr>
        <w:t xml:space="preserve"> con más de 6 meses de antigüedad y sin motivo de exclusión</w:t>
      </w:r>
      <w:r w:rsidRPr="00D856A0">
        <w:rPr>
          <w:u w:val="single"/>
        </w:rPr>
        <w:t>:</w:t>
      </w:r>
      <w:r w:rsidRPr="00D856A0">
        <w:t xml:space="preserve"> </w:t>
      </w:r>
      <w:r>
        <w:t xml:space="preserve">aquellas personas que habiendo solicitado la dependencia hace más de 6 meses, se les ha reconocido una resolución de grado y una resolución de prestación, pero las prestaciones contenidas en esta última aun no son efectivas. </w:t>
      </w:r>
    </w:p>
    <w:p w14:paraId="10AD3074" w14:textId="2B108017" w:rsidR="00F60D8D" w:rsidRDefault="00F60D8D" w:rsidP="00F60D8D">
      <w:pPr>
        <w:numPr>
          <w:ilvl w:val="1"/>
          <w:numId w:val="6"/>
        </w:numPr>
      </w:pPr>
      <w:r w:rsidRPr="00F60D8D">
        <w:rPr>
          <w:u w:val="single"/>
        </w:rPr>
        <w:t>Beneficiarios sin prestación con más de 6 meses de antigüedad y sin motivo de exclusión</w:t>
      </w:r>
      <w:r w:rsidRPr="00D856A0">
        <w:t xml:space="preserve">: </w:t>
      </w:r>
      <w:r>
        <w:t>aquellas personas que habiendo solicitado la dependencia hace más de 6 meses, se les ha reconocido una resolución de grado, pero no una resolución de prestación, y no se ha justificado de manera alguna el motivo.</w:t>
      </w:r>
      <w:bookmarkEnd w:id="5"/>
      <w:r>
        <w:br w:type="page"/>
      </w:r>
    </w:p>
    <w:p w14:paraId="448F355D" w14:textId="77777777" w:rsidR="00F60D8D" w:rsidRPr="00D856A0" w:rsidRDefault="00F60D8D" w:rsidP="00F60D8D">
      <w:pPr>
        <w:ind w:left="1062"/>
      </w:pPr>
    </w:p>
    <w:p w14:paraId="2F1636B0" w14:textId="45A82052" w:rsidR="00D856A0" w:rsidRPr="003207B8" w:rsidRDefault="00D856A0" w:rsidP="00D856A0">
      <w:pPr>
        <w:pStyle w:val="NCapitulo"/>
        <w:ind w:left="720"/>
      </w:pPr>
      <w:r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6" w:name="_Toc161146540"/>
      <w:r>
        <w:t>Resumen de las principales variables a nivel nacional</w:t>
      </w:r>
      <w:bookmarkEnd w:id="6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7" w:name="_Toc161146541"/>
      <w:r>
        <w:t>Resumen de las principales variables a nivel nacional</w:t>
      </w:r>
      <w:bookmarkEnd w:id="7"/>
    </w:p>
    <w:p w14:paraId="7E2E00F7" w14:textId="65D7338C" w:rsidR="00E951AE" w:rsidRDefault="005B0631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0BE4DB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34" type="#_x0000_t75" style="width:742.5pt;height:291pt">
            <v:imagedata r:id="rId16" o:title=""/>
          </v:shape>
        </w:pict>
      </w:r>
    </w:p>
    <w:p w14:paraId="4C2EB1A0" w14:textId="07B92492" w:rsidR="009C01B1" w:rsidRDefault="005B0631" w:rsidP="009C01B1">
      <w:pPr>
        <w:jc w:val="center"/>
      </w:pPr>
      <w:r>
        <w:lastRenderedPageBreak/>
        <w:pict w14:anchorId="1C947E2C">
          <v:shape id="_x0000_i1233" type="#_x0000_t75" style="width:351.75pt;height:202.5pt">
            <v:imagedata r:id="rId17" o:title=""/>
          </v:shape>
        </w:pict>
      </w:r>
    </w:p>
    <w:p w14:paraId="542B6D4D" w14:textId="080945F2" w:rsidR="009C01B1" w:rsidRDefault="005B0631">
      <w:r>
        <w:rPr>
          <w:noProof/>
        </w:rPr>
        <w:pict w14:anchorId="0E41A951">
          <v:shape id="_x0000_s2156" type="#_x0000_t75" style="position:absolute;left:0;text-align:left;margin-left:358.95pt;margin-top:22.65pt;width:372.3pt;height:183.55pt;z-index:251758592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16C128D4">
          <v:shape id="_x0000_s2155" type="#_x0000_t75" style="position:absolute;left:0;text-align:left;margin-left:-23.55pt;margin-top:22.65pt;width:383.15pt;height:187.3pt;z-index:251756544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8" w:name="_Toc161146542"/>
      <w:r>
        <w:t>Resumen de las prestaciones a nivel nacional</w:t>
      </w:r>
      <w:bookmarkEnd w:id="8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60728FE4" w:rsidR="009C01B1" w:rsidRDefault="005B0631" w:rsidP="009C01B1">
      <w:pPr>
        <w:ind w:left="-1134"/>
      </w:pPr>
      <w:r>
        <w:lastRenderedPageBreak/>
        <w:pict w14:anchorId="3884F9DE">
          <v:shape id="_x0000_i1232" type="#_x0000_t75" style="width:792.75pt;height:198.75pt">
            <v:imagedata r:id="rId20" o:title=""/>
          </v:shape>
        </w:pict>
      </w:r>
      <w:r>
        <w:rPr>
          <w:noProof/>
        </w:rPr>
        <w:pict w14:anchorId="29585114">
          <v:shape id="_x0000_s2154" type="#_x0000_t75" style="position:absolute;left:0;text-align:left;margin-left:332.7pt;margin-top:251.35pt;width:373.85pt;height:210.95pt;z-index:251754496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1A1554F7">
          <v:shape id="_x0000_s2153" type="#_x0000_t75" style="position:absolute;left:0;text-align:left;margin-left:-55.8pt;margin-top:228.4pt;width:406.95pt;height:227.85pt;z-index:251752448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9" w:name="_Toc161146543"/>
      <w:r>
        <w:t>Resumen de las principales variables por Comunidad Autónoma</w:t>
      </w:r>
      <w:bookmarkEnd w:id="9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74AEDE14" w:rsidR="009C01B1" w:rsidRDefault="005B0631" w:rsidP="002D6254">
      <w:pPr>
        <w:ind w:left="-142"/>
      </w:pPr>
      <w:r>
        <w:rPr>
          <w:noProof/>
        </w:rPr>
        <w:lastRenderedPageBreak/>
        <w:pict w14:anchorId="7C5CBC8D">
          <v:shape id="_x0000_s2152" type="#_x0000_t75" style="position:absolute;left:0;text-align:left;margin-left:-22.8pt;margin-top:265.65pt;width:296.8pt;height:198.1pt;z-index:251750400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770BC064">
          <v:shape id="_x0000_s2151" type="#_x0000_t75" style="position:absolute;left:0;text-align:left;margin-left:379.7pt;margin-top:267.9pt;width:320.8pt;height:194.5pt;z-index:251748352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7796F12A">
          <v:shape id="_x0000_i1231" type="#_x0000_t75" style="width:726pt;height:247.5pt">
            <v:imagedata r:id="rId25" o:title=""/>
          </v:shape>
        </w:pict>
      </w:r>
    </w:p>
    <w:p w14:paraId="56717B40" w14:textId="35E67CA5" w:rsidR="00AD3D10" w:rsidRDefault="005B0631">
      <w:pPr>
        <w:jc w:val="left"/>
      </w:pPr>
      <w:r>
        <w:rPr>
          <w:noProof/>
        </w:rPr>
        <w:lastRenderedPageBreak/>
        <w:pict w14:anchorId="198584D6">
          <v:shape id="_x0000_s2150" type="#_x0000_t75" style="position:absolute;margin-left:-14.35pt;margin-top:259.8pt;width:301.6pt;height:180pt;z-index:251746304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032EC8F3">
          <v:shape id="_x0000_s2149" type="#_x0000_t75" style="position:absolute;margin-left:366.35pt;margin-top:257.6pt;width:352.7pt;height:206.45pt;z-index:251744256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627176C6">
          <v:shape id="_x0000_i1230" type="#_x0000_t75" style="width:685.5pt;height:235.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68884FBB">
          <v:shape id="_x0000_s2148" type="#_x0000_t75" style="position:absolute;margin-left:328pt;margin-top:251.5pt;width:405.1pt;height:150.65pt;z-index:251742208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0D90F66B">
          <v:shape id="_x0000_s2147" type="#_x0000_t75" style="position:absolute;margin-left:-20.15pt;margin-top:245.9pt;width:307.65pt;height:190.25pt;z-index:251740160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0034CE9B">
          <v:shape id="_x0000_i1229" type="#_x0000_t75" style="width:670.5pt;height:226.5pt">
            <v:imagedata r:id="rId31" o:title=""/>
          </v:shape>
        </w:pict>
      </w:r>
    </w:p>
    <w:p w14:paraId="642501DE" w14:textId="738A4A49" w:rsidR="00153D61" w:rsidRDefault="005B0631">
      <w:pPr>
        <w:jc w:val="left"/>
      </w:pPr>
      <w:r>
        <w:rPr>
          <w:noProof/>
        </w:rPr>
        <w:lastRenderedPageBreak/>
        <w:pict w14:anchorId="500A5AD9">
          <v:shape id="_x0000_s2146" type="#_x0000_t75" style="position:absolute;margin-left:316.95pt;margin-top:255.15pt;width:358.2pt;height:201.5pt;z-index:251738112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34852E21">
          <v:shape id="_x0000_s2145" type="#_x0000_t75" style="position:absolute;margin-left:-45.3pt;margin-top:258.65pt;width:293.65pt;height:179.7pt;z-index:251736064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57625CAD">
          <v:shape id="_x0000_i1228" type="#_x0000_t75" style="width:714pt;height:240pt">
            <v:imagedata r:id="rId34" o:title=""/>
          </v:shape>
        </w:pict>
      </w:r>
    </w:p>
    <w:p w14:paraId="09ED84BC" w14:textId="66E4BC3A" w:rsidR="00153D61" w:rsidRDefault="005B0631">
      <w:pPr>
        <w:jc w:val="left"/>
      </w:pPr>
      <w:r>
        <w:rPr>
          <w:noProof/>
        </w:rPr>
        <w:lastRenderedPageBreak/>
        <w:pict w14:anchorId="55381968">
          <v:shape id="_x0000_s2142" type="#_x0000_t75" style="position:absolute;margin-left:36.95pt;margin-top:259.65pt;width:192.55pt;height:190.2pt;z-index:251729920;mso-position-horizontal-relative:text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70B83C0D">
          <v:shape id="_x0000_s2144" type="#_x0000_t75" style="position:absolute;margin-left:-.3pt;margin-top:.4pt;width:755.55pt;height:243.6pt;z-index:251734016;mso-position-horizontal:absolute;mso-position-horizontal-relative:text;mso-position-vertical:absolute;mso-position-vertical-relative:text;mso-width-relative:page;mso-height-relative:page">
            <v:imagedata r:id="rId36" o:title=""/>
            <w10:wrap type="square"/>
          </v:shape>
        </w:pict>
      </w:r>
      <w:r>
        <w:rPr>
          <w:noProof/>
        </w:rPr>
        <w:pict w14:anchorId="1843925E">
          <v:shape id="_x0000_s2143" type="#_x0000_t75" style="position:absolute;margin-left:295.2pt;margin-top:255.15pt;width:437.5pt;height:157.4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C252392" w14:textId="528C6FD2" w:rsidR="00153D61" w:rsidRDefault="00153D61">
      <w:pPr>
        <w:jc w:val="left"/>
      </w:pP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F1FC48C" w14:textId="6CACDD58" w:rsidR="006664B7" w:rsidRPr="003207B8" w:rsidRDefault="00153D61" w:rsidP="006664B7">
      <w:pPr>
        <w:pStyle w:val="NCapitulo"/>
      </w:pPr>
      <w:r>
        <w:br w:type="page"/>
      </w:r>
      <w:r w:rsidR="006664B7">
        <w:lastRenderedPageBreak/>
        <w:t xml:space="preserve"> 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10" w:name="_Toc161146544"/>
      <w:r>
        <w:t>Tiempos medios de resolución</w:t>
      </w:r>
      <w:bookmarkEnd w:id="10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5B4AEFD0" w14:textId="77777777" w:rsidR="006664B7" w:rsidRDefault="006664B7" w:rsidP="00335075">
      <w:pPr>
        <w:pStyle w:val="Prrafodelista"/>
      </w:pPr>
    </w:p>
    <w:p w14:paraId="577DA265" w14:textId="77777777" w:rsidR="006664B7" w:rsidRDefault="006664B7" w:rsidP="00335075">
      <w:pPr>
        <w:pStyle w:val="Prrafodelista"/>
      </w:pPr>
    </w:p>
    <w:p w14:paraId="0E8D29A0" w14:textId="77777777" w:rsidR="006664B7" w:rsidRDefault="006664B7" w:rsidP="00335075">
      <w:pPr>
        <w:pStyle w:val="Prrafodelista"/>
      </w:pPr>
    </w:p>
    <w:p w14:paraId="77EB003A" w14:textId="77777777" w:rsidR="006664B7" w:rsidRDefault="006664B7" w:rsidP="00335075">
      <w:pPr>
        <w:pStyle w:val="Prrafodelista"/>
      </w:pPr>
    </w:p>
    <w:p w14:paraId="789D15EA" w14:textId="77777777" w:rsidR="006664B7" w:rsidRDefault="006664B7" w:rsidP="00335075">
      <w:pPr>
        <w:pStyle w:val="Prrafodelista"/>
      </w:pPr>
    </w:p>
    <w:p w14:paraId="19F437F4" w14:textId="77777777" w:rsidR="006664B7" w:rsidRDefault="006664B7" w:rsidP="00335075">
      <w:pPr>
        <w:pStyle w:val="Prrafodelista"/>
      </w:pPr>
    </w:p>
    <w:p w14:paraId="65DFC12E" w14:textId="77777777" w:rsidR="006664B7" w:rsidRDefault="006664B7" w:rsidP="00335075">
      <w:pPr>
        <w:pStyle w:val="Prrafodelista"/>
      </w:pPr>
    </w:p>
    <w:p w14:paraId="38FA12FA" w14:textId="77777777" w:rsidR="006664B7" w:rsidRDefault="006664B7" w:rsidP="00335075">
      <w:pPr>
        <w:pStyle w:val="Prrafodelista"/>
      </w:pPr>
    </w:p>
    <w:p w14:paraId="72FFE04F" w14:textId="77777777" w:rsidR="006664B7" w:rsidRDefault="006664B7" w:rsidP="00335075">
      <w:pPr>
        <w:pStyle w:val="Prrafodelista"/>
      </w:pPr>
    </w:p>
    <w:p w14:paraId="003E7E45" w14:textId="77777777" w:rsidR="006664B7" w:rsidRDefault="006664B7" w:rsidP="00335075">
      <w:pPr>
        <w:pStyle w:val="Prrafodelista"/>
      </w:pPr>
    </w:p>
    <w:p w14:paraId="256E45BB" w14:textId="77777777" w:rsidR="006664B7" w:rsidRDefault="006664B7" w:rsidP="00335075">
      <w:pPr>
        <w:pStyle w:val="Prrafodelista"/>
      </w:pPr>
    </w:p>
    <w:p w14:paraId="36D2A5AC" w14:textId="77777777" w:rsidR="006664B7" w:rsidRDefault="006664B7" w:rsidP="00335075">
      <w:pPr>
        <w:pStyle w:val="Prrafodelista"/>
      </w:pPr>
    </w:p>
    <w:p w14:paraId="0C666DBA" w14:textId="77777777" w:rsidR="006664B7" w:rsidRDefault="006664B7" w:rsidP="00335075">
      <w:pPr>
        <w:pStyle w:val="Prrafodelista"/>
      </w:pPr>
    </w:p>
    <w:p w14:paraId="43396234" w14:textId="77777777" w:rsidR="006664B7" w:rsidRDefault="006664B7" w:rsidP="00335075">
      <w:pPr>
        <w:pStyle w:val="Prrafodelista"/>
      </w:pPr>
    </w:p>
    <w:p w14:paraId="3AB13AB2" w14:textId="77777777" w:rsidR="006664B7" w:rsidRDefault="006664B7" w:rsidP="00335075">
      <w:pPr>
        <w:pStyle w:val="Prrafodelista"/>
      </w:pPr>
    </w:p>
    <w:p w14:paraId="0BEDC3E8" w14:textId="77777777" w:rsidR="006664B7" w:rsidRDefault="006664B7" w:rsidP="00335075">
      <w:pPr>
        <w:pStyle w:val="Prrafodelista"/>
      </w:pPr>
    </w:p>
    <w:p w14:paraId="17B3AF92" w14:textId="4FB55CD0" w:rsidR="00335075" w:rsidRDefault="00335075" w:rsidP="00C13664">
      <w:pPr>
        <w:pStyle w:val="Ttulo2"/>
      </w:pPr>
      <w:bookmarkStart w:id="11" w:name="_Hlk160538138"/>
      <w:bookmarkStart w:id="12" w:name="_Toc161146545"/>
      <w:r>
        <w:lastRenderedPageBreak/>
        <w:t>5.1.- Tiempo medio de gestión de resolución en días</w:t>
      </w:r>
      <w:bookmarkEnd w:id="11"/>
      <w:bookmarkEnd w:id="12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1F6EA202" w14:textId="77777777" w:rsidR="006664B7" w:rsidRDefault="006664B7" w:rsidP="00256F95"/>
    <w:p w14:paraId="1952AB63" w14:textId="383681F2" w:rsidR="006664B7" w:rsidRDefault="006664B7" w:rsidP="006664B7">
      <w:pPr>
        <w:jc w:val="center"/>
      </w:pPr>
      <w:r>
        <w:rPr>
          <w:noProof/>
        </w:rPr>
        <w:drawing>
          <wp:inline distT="0" distB="0" distL="0" distR="0" wp14:anchorId="73E06D35" wp14:editId="738938DF">
            <wp:extent cx="7667625" cy="1840394"/>
            <wp:effectExtent l="0" t="0" r="0" b="7620"/>
            <wp:docPr id="107937879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29" cy="1845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0E1583" w14:textId="77777777" w:rsidR="006664B7" w:rsidRDefault="006664B7" w:rsidP="00256F95"/>
    <w:p w14:paraId="5E90DE1A" w14:textId="3D9DB694" w:rsidR="006664B7" w:rsidRDefault="006664B7" w:rsidP="006664B7">
      <w:pPr>
        <w:jc w:val="center"/>
      </w:pPr>
      <w:r>
        <w:rPr>
          <w:noProof/>
        </w:rPr>
        <w:drawing>
          <wp:inline distT="0" distB="0" distL="0" distR="0" wp14:anchorId="64EF58E8" wp14:editId="3017C46A">
            <wp:extent cx="3609975" cy="2000401"/>
            <wp:effectExtent l="0" t="0" r="0" b="0"/>
            <wp:docPr id="3992736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43" cy="2013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C96092" w14:textId="1A49C558" w:rsidR="006664B7" w:rsidRDefault="006664B7" w:rsidP="00256F95"/>
    <w:p w14:paraId="79A1C310" w14:textId="1AD6DBE5" w:rsidR="00FB58BF" w:rsidRDefault="00FB58BF" w:rsidP="00C13664">
      <w:pPr>
        <w:pStyle w:val="Ttulo2"/>
      </w:pPr>
      <w:bookmarkStart w:id="13" w:name="_Toc161146546"/>
      <w:r w:rsidRPr="00FB58BF">
        <w:t>5.</w:t>
      </w:r>
      <w:r>
        <w:t>2</w:t>
      </w:r>
      <w:r w:rsidRPr="00FB58BF">
        <w:t>.- Tiempo medio de gestión</w:t>
      </w:r>
      <w:r>
        <w:t xml:space="preserve"> desde la solicitud hasta la resolución de grado, en días, por CCAA.</w:t>
      </w:r>
      <w:bookmarkEnd w:id="13"/>
      <w:r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266D659C" w:rsidR="00FB58BF" w:rsidRDefault="005B0631" w:rsidP="00350B4F">
      <w:pPr>
        <w:ind w:left="-284"/>
        <w:jc w:val="left"/>
      </w:pPr>
      <w:r>
        <w:pict w14:anchorId="5A41B945">
          <v:shape id="_x0000_i1227" type="#_x0000_t75" style="width:738.75pt;height:327.7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4" w:name="_Toc161146547"/>
      <w:r>
        <w:lastRenderedPageBreak/>
        <w:t>5.3.- Tiempo medio de la gestión desde la resolución de grado hasta la resolución de prestación, en días, por CCAA.</w:t>
      </w:r>
      <w:bookmarkEnd w:id="14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30B6E0CA" w:rsidR="00BE3335" w:rsidRDefault="005B0631" w:rsidP="00BE3335">
      <w:pPr>
        <w:ind w:left="-709"/>
      </w:pPr>
      <w:r>
        <w:pict w14:anchorId="73697B94">
          <v:shape id="_x0000_i1226" type="#_x0000_t75" style="width:759pt;height:321.7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5" w:name="_Toc161146548"/>
      <w:r>
        <w:lastRenderedPageBreak/>
        <w:t>5.4.- Tiempo medio de gestión desde la solicitud hasta la resolución de prestación, en días, por CCAA.</w:t>
      </w:r>
      <w:bookmarkEnd w:id="15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6FEDBB75" w:rsidR="00BE3335" w:rsidRDefault="005B0631" w:rsidP="0053681D">
      <w:pPr>
        <w:ind w:left="-567"/>
        <w:jc w:val="center"/>
      </w:pPr>
      <w:r>
        <w:pict w14:anchorId="098C8C44">
          <v:shape id="_x0000_i1225" type="#_x0000_t75" style="width:10in;height:299.25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49"/>
      <w:r>
        <w:t>Situación de la lista de espera a nivel nacional</w:t>
      </w:r>
      <w:bookmarkEnd w:id="16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338173FC" w:rsidR="00DF1C95" w:rsidRDefault="00DF1C95" w:rsidP="00DF1C95">
      <w:pPr>
        <w:ind w:left="-567"/>
      </w:pPr>
      <w:r>
        <w:br w:type="page"/>
      </w:r>
      <w:r w:rsidR="005B0631">
        <w:lastRenderedPageBreak/>
        <w:pict w14:anchorId="51DD57E3">
          <v:shape id="_x0000_i1224" type="#_x0000_t75" style="width:765pt;height:100.5pt">
            <v:imagedata r:id="rId43" o:title=""/>
          </v:shape>
        </w:pict>
      </w:r>
    </w:p>
    <w:p w14:paraId="74646379" w14:textId="6DF81765" w:rsidR="00DF1C95" w:rsidRDefault="005B0631" w:rsidP="00DF1C95">
      <w:pPr>
        <w:ind w:left="-567"/>
        <w:jc w:val="center"/>
      </w:pPr>
      <w:r>
        <w:pict w14:anchorId="615AA851">
          <v:shape id="_x0000_i1223" type="#_x0000_t75" style="width:453pt;height:314.25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7" w:name="_Toc161146550"/>
      <w:r>
        <w:t>Situación de la lista de espera por Comunidad Autónoma</w:t>
      </w:r>
      <w:bookmarkEnd w:id="17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8" w:name="_Toc161146551"/>
      <w:r>
        <w:lastRenderedPageBreak/>
        <w:t>7.1.- Solicitudes sin resolución de grado con más de 6 meses de antigüedad y sin motivo de exclusión.</w:t>
      </w:r>
      <w:bookmarkEnd w:id="18"/>
    </w:p>
    <w:p w14:paraId="38AEE9AE" w14:textId="77777777" w:rsidR="00DF1C95" w:rsidRPr="00DF1C95" w:rsidRDefault="00DF1C95" w:rsidP="00DF1C95"/>
    <w:p w14:paraId="69A16F32" w14:textId="495763C3" w:rsidR="00DF1C95" w:rsidRPr="00DF1C95" w:rsidRDefault="005B0631" w:rsidP="00DF1C95">
      <w:pPr>
        <w:ind w:left="-851"/>
      </w:pPr>
      <w:r>
        <w:pict w14:anchorId="6AF4B883">
          <v:shape id="_x0000_i1222" type="#_x0000_t75" style="width:769.5pt;height:286.5pt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9" w:name="_Toc161146552"/>
      <w:r>
        <w:lastRenderedPageBreak/>
        <w:t>7.2.- Beneficiarios sin prestación con más de 6 meses de antigüedad y sin motivo de exclusión.</w:t>
      </w:r>
      <w:bookmarkEnd w:id="19"/>
    </w:p>
    <w:p w14:paraId="2EA5B8F0" w14:textId="77777777" w:rsidR="00DF1C95" w:rsidRDefault="00DF1C95" w:rsidP="00DF1C95"/>
    <w:p w14:paraId="206591FC" w14:textId="1E62356B" w:rsidR="00DF1C95" w:rsidRDefault="005B0631" w:rsidP="00DF1C95">
      <w:pPr>
        <w:ind w:left="-851"/>
      </w:pPr>
      <w:r>
        <w:pict w14:anchorId="1948F16A">
          <v:shape id="_x0000_i1221" type="#_x0000_t75" style="width:767.25pt;height:290.25pt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20" w:name="_Toc161146553"/>
      <w:r>
        <w:lastRenderedPageBreak/>
        <w:t>7.3.- Beneficiarios con prestación no efectiva con más de 6 meses de antigüedad y sin motivo de exclusión.</w:t>
      </w:r>
      <w:bookmarkEnd w:id="20"/>
    </w:p>
    <w:p w14:paraId="7FE7C593" w14:textId="77777777" w:rsidR="00DF1C95" w:rsidRDefault="00DF1C95" w:rsidP="00DF1C95"/>
    <w:p w14:paraId="7412F068" w14:textId="67D5B112" w:rsidR="00AF6619" w:rsidRDefault="005B0631" w:rsidP="00DF1C95">
      <w:pPr>
        <w:ind w:left="-851"/>
      </w:pPr>
      <w:r>
        <w:pict w14:anchorId="035B7CF7">
          <v:shape id="_x0000_i1220" type="#_x0000_t75" style="width:775.5pt;height:290.25pt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1" w:name="_Toc161146554"/>
      <w:r>
        <w:lastRenderedPageBreak/>
        <w:t>7.4.- Lista de espera total:</w:t>
      </w:r>
      <w:bookmarkEnd w:id="21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71343E24" w:rsidR="00DF1C95" w:rsidRDefault="005B0631" w:rsidP="00254C25">
      <w:pPr>
        <w:ind w:left="-709"/>
      </w:pPr>
      <w:r>
        <w:pict w14:anchorId="27653879">
          <v:shape id="_x0000_i1219" type="#_x0000_t75" style="width:757.5pt;height:288.75pt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2" w:name="_Hlk141684064"/>
      <w:bookmarkEnd w:id="22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D6E8E" w14:textId="77777777" w:rsidR="0067539F" w:rsidRDefault="0067539F" w:rsidP="002713D9">
      <w:pPr>
        <w:spacing w:after="0" w:line="240" w:lineRule="auto"/>
      </w:pPr>
      <w:r>
        <w:separator/>
      </w:r>
    </w:p>
  </w:endnote>
  <w:endnote w:type="continuationSeparator" w:id="0">
    <w:p w14:paraId="20904657" w14:textId="77777777" w:rsidR="0067539F" w:rsidRDefault="0067539F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C1504" w14:textId="77777777" w:rsidR="0067539F" w:rsidRDefault="0067539F" w:rsidP="002713D9">
      <w:pPr>
        <w:spacing w:after="0" w:line="240" w:lineRule="auto"/>
      </w:pPr>
      <w:r>
        <w:separator/>
      </w:r>
    </w:p>
  </w:footnote>
  <w:footnote w:type="continuationSeparator" w:id="0">
    <w:p w14:paraId="10BB0536" w14:textId="77777777" w:rsidR="0067539F" w:rsidRDefault="0067539F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491D96F1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664B7" w:rsidRPr="006664B7">
                            <w:rPr>
                              <w:b/>
                              <w:bCs/>
                            </w:rPr>
                            <w:t>31 de mayo de 2026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491D96F1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664B7" w:rsidRPr="006664B7">
                      <w:rPr>
                        <w:b/>
                        <w:bCs/>
                      </w:rPr>
                      <w:t>31 de mayo de 2026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54653F29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6664B7" w:rsidRPr="006664B7">
                            <w:rPr>
                              <w:b/>
                              <w:bCs/>
                            </w:rPr>
                            <w:t>31 de mayo de 2026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54653F29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6664B7" w:rsidRPr="006664B7">
                      <w:rPr>
                        <w:b/>
                        <w:bCs/>
                      </w:rPr>
                      <w:t>31 de mayo de 2026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631"/>
    <w:rsid w:val="005B0D56"/>
    <w:rsid w:val="005C5E7B"/>
    <w:rsid w:val="005D0AF2"/>
    <w:rsid w:val="005D0CB5"/>
    <w:rsid w:val="0061480A"/>
    <w:rsid w:val="0063399B"/>
    <w:rsid w:val="00635090"/>
    <w:rsid w:val="00643873"/>
    <w:rsid w:val="006664B7"/>
    <w:rsid w:val="006707F7"/>
    <w:rsid w:val="0067387D"/>
    <w:rsid w:val="0067539F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C1C9C"/>
    <w:rsid w:val="008D2848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6C6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CF002F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A3569"/>
    <w:rsid w:val="00ED146C"/>
    <w:rsid w:val="00F51B30"/>
    <w:rsid w:val="00F60D8D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7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Fuerte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png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11</TotalTime>
  <Pages>31</Pages>
  <Words>1796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José Miguel Ayora López</cp:lastModifiedBy>
  <cp:revision>3</cp:revision>
  <cp:lastPrinted>2023-07-25T07:27:00Z</cp:lastPrinted>
  <dcterms:created xsi:type="dcterms:W3CDTF">2026-06-01T10:35:00Z</dcterms:created>
  <dcterms:modified xsi:type="dcterms:W3CDTF">2026-06-01T10:35:00Z</dcterms:modified>
</cp:coreProperties>
</file>