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7514D" w14:textId="46F73323" w:rsidR="00D2535A" w:rsidRDefault="00C67067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790EEBE7">
                <wp:simplePos x="0" y="0"/>
                <wp:positionH relativeFrom="column">
                  <wp:posOffset>4981575</wp:posOffset>
                </wp:positionH>
                <wp:positionV relativeFrom="margin">
                  <wp:align>bottom</wp:align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07DB63B2" w:rsidR="003D00CE" w:rsidRPr="00432F31" w:rsidRDefault="00904CD9" w:rsidP="00432F31">
                            <w:pPr>
                              <w:pStyle w:val="Portada-subttulo"/>
                            </w:pPr>
                            <w:r>
                              <w:t>Informe mensual a 30 de junio de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0D02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2.25pt;margin-top:0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" filled="f" stroked="f" strokeweight=".5pt">
                <v:textbox>
                  <w:txbxContent>
                    <w:p w14:paraId="03622A66" w14:textId="07DB63B2" w:rsidR="003D00CE" w:rsidRPr="00432F31" w:rsidRDefault="00904CD9" w:rsidP="00432F31">
                      <w:pPr>
                        <w:pStyle w:val="Portada-subttulo"/>
                      </w:pPr>
                      <w:r>
                        <w:t>Informe mensual a 30 de junio de 2026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6D37A3A2">
            <wp:simplePos x="0" y="0"/>
            <wp:positionH relativeFrom="column">
              <wp:posOffset>5057140</wp:posOffset>
            </wp:positionH>
            <wp:positionV relativeFrom="paragraph">
              <wp:posOffset>4816475</wp:posOffset>
            </wp:positionV>
            <wp:extent cx="3773805" cy="57785"/>
            <wp:effectExtent l="0" t="0" r="0" b="0"/>
            <wp:wrapNone/>
            <wp:docPr id="751163267" name="B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Barr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F6A60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72886753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Tit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498D" id="Titulo" o:spid="_x0000_s1027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488B0EF4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89326" name="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 w:rsidRPr="00C67067"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63F6EB0E" wp14:editId="64F1C88B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F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Fondo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019F77EE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62DF537C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AD009" w14:textId="118F547B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Pr="00D35945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BAF06" w14:textId="5C207760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7D81" w14:textId="157B7716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Pr="00D35945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prestaciones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98F4F" w14:textId="1F208D6C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Pr="00D35945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BB48D" w14:textId="6ACB5BEC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Pr="00D35945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Tiempos medios de resolución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A3998" w14:textId="0A364744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Pr="00D35945">
              <w:rPr>
                <w:rStyle w:val="Hipervnculo"/>
                <w:noProof/>
              </w:rPr>
              <w:t>5.1.- Tiempo medio de gestión de resolución en días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07B25" w14:textId="68DDA287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12F42" w14:textId="357B323F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EB15A" w14:textId="7F8BC4A1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669E9" w14:textId="09848B42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Pr="00D35945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A13E5" w14:textId="54F7571D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Pr="00D35945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A0299" w14:textId="3A76738E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26937" w14:textId="2AD8373C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B67AE" w14:textId="78AAFEF1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5579A" w14:textId="4375BC1A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Pr="00D35945">
              <w:rPr>
                <w:rStyle w:val="Hipervnculo"/>
                <w:noProof/>
              </w:rPr>
              <w:t>7.4.- Lista de espera total: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24F56D2C" w:rsidR="00A66A66" w:rsidRDefault="00CC533C" w:rsidP="00CC533C">
      <w:pPr>
        <w:tabs>
          <w:tab w:val="left" w:pos="2025"/>
        </w:tabs>
      </w:pPr>
      <w:r>
        <w:tab/>
      </w:r>
    </w:p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5F287F9F" w14:textId="760B2714" w:rsidR="00F60D8D" w:rsidRPr="00D856A0" w:rsidRDefault="00F60D8D" w:rsidP="00F60D8D">
      <w:pPr>
        <w:numPr>
          <w:ilvl w:val="0"/>
          <w:numId w:val="6"/>
        </w:numPr>
        <w:rPr>
          <w:color w:val="662482" w:themeColor="accent2"/>
        </w:rPr>
      </w:pPr>
      <w:bookmarkStart w:id="5" w:name="_Hlk219720776"/>
      <w:r>
        <w:rPr>
          <w:color w:val="662482" w:themeColor="accent2"/>
        </w:rPr>
        <w:lastRenderedPageBreak/>
        <w:t>Lista de espera total</w:t>
      </w:r>
    </w:p>
    <w:p w14:paraId="0AEEE9D2" w14:textId="77777777" w:rsidR="00F60D8D" w:rsidRDefault="00F60D8D" w:rsidP="00F60D8D">
      <w:pPr>
        <w:ind w:left="360"/>
      </w:pPr>
      <w:r>
        <w:t>Se entiende por Lista de espera total como la suma de:</w:t>
      </w:r>
    </w:p>
    <w:p w14:paraId="2FB4DA6B" w14:textId="7BCC04AC" w:rsidR="00F60D8D" w:rsidRPr="00D856A0" w:rsidRDefault="00F60D8D" w:rsidP="00F60D8D">
      <w:pPr>
        <w:pStyle w:val="Prrafodelista"/>
        <w:numPr>
          <w:ilvl w:val="1"/>
          <w:numId w:val="6"/>
        </w:numPr>
      </w:pPr>
      <w:r w:rsidRPr="00F60D8D">
        <w:rPr>
          <w:u w:val="single"/>
        </w:rPr>
        <w:t>Solicitudes pendientes de resolución de grado</w:t>
      </w:r>
      <w:r>
        <w:rPr>
          <w:u w:val="single"/>
        </w:rPr>
        <w:t xml:space="preserve"> con más de 6 meses de antigüedad y sin motivo de exclusión</w:t>
      </w:r>
      <w:r w:rsidRPr="00D856A0">
        <w:t xml:space="preserve">: </w:t>
      </w:r>
      <w:r>
        <w:t>aquellas personas que habiendo solicitado la dependencia hace más de 6 meses, aún no se les ha resuelto el grado y no se ha justificado de manera alguna el motivo.</w:t>
      </w:r>
    </w:p>
    <w:p w14:paraId="482C04AD" w14:textId="53B74430" w:rsidR="00F60D8D" w:rsidRPr="00D856A0" w:rsidRDefault="00F60D8D" w:rsidP="00F60D8D">
      <w:pPr>
        <w:numPr>
          <w:ilvl w:val="1"/>
          <w:numId w:val="6"/>
        </w:numPr>
      </w:pPr>
      <w:r>
        <w:rPr>
          <w:u w:val="single"/>
        </w:rPr>
        <w:t>Beneficiarios con prestación no efectiva</w:t>
      </w:r>
      <w:r w:rsidRPr="00F60D8D">
        <w:rPr>
          <w:u w:val="single"/>
        </w:rPr>
        <w:t xml:space="preserve"> con más de 6 meses de antigüedad y sin motivo de exclusión</w:t>
      </w:r>
      <w:r w:rsidRPr="00D856A0">
        <w:rPr>
          <w:u w:val="single"/>
        </w:rPr>
        <w:t>:</w:t>
      </w:r>
      <w:r w:rsidRPr="00D856A0">
        <w:t xml:space="preserve"> </w:t>
      </w:r>
      <w:r>
        <w:t xml:space="preserve">aquellas personas que habiendo solicitado la dependencia hace más de 6 meses, se les ha reconocido una resolución de grado y una resolución de prestación, pero las prestaciones contenidas en esta última aun no son efectivas. </w:t>
      </w:r>
    </w:p>
    <w:p w14:paraId="10AD3074" w14:textId="2B108017" w:rsidR="00F60D8D" w:rsidRDefault="00F60D8D" w:rsidP="00F60D8D">
      <w:pPr>
        <w:numPr>
          <w:ilvl w:val="1"/>
          <w:numId w:val="6"/>
        </w:numPr>
      </w:pPr>
      <w:r w:rsidRPr="00F60D8D">
        <w:rPr>
          <w:u w:val="single"/>
        </w:rPr>
        <w:t>Beneficiarios sin prestación con más de 6 meses de antigüedad y sin motivo de exclusión</w:t>
      </w:r>
      <w:r w:rsidRPr="00D856A0">
        <w:t xml:space="preserve">: </w:t>
      </w:r>
      <w:r>
        <w:t>aquellas personas que habiendo solicitado la dependencia hace más de 6 meses, se les ha reconocido una resolución de grado, pero no una resolución de prestación, y no se ha justificado de manera alguna el motivo.</w:t>
      </w:r>
      <w:bookmarkEnd w:id="5"/>
      <w:r>
        <w:br w:type="page"/>
      </w:r>
    </w:p>
    <w:p w14:paraId="448F355D" w14:textId="77777777" w:rsidR="00F60D8D" w:rsidRPr="00D856A0" w:rsidRDefault="00F60D8D" w:rsidP="00F60D8D">
      <w:pPr>
        <w:ind w:left="1062"/>
      </w:pPr>
    </w:p>
    <w:p w14:paraId="2F1636B0" w14:textId="45A82052" w:rsidR="00D856A0" w:rsidRPr="003207B8" w:rsidRDefault="00D856A0" w:rsidP="00D856A0">
      <w:pPr>
        <w:pStyle w:val="NCapitulo"/>
        <w:ind w:left="720"/>
      </w:pPr>
      <w:r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6" w:name="_Toc161146540"/>
      <w:r>
        <w:t>Resumen de las principales variables a nivel nacional</w:t>
      </w:r>
      <w:bookmarkEnd w:id="6"/>
    </w:p>
    <w:p w14:paraId="3F66911C" w14:textId="6250C4A5" w:rsidR="00D856A0" w:rsidRDefault="00D856A0" w:rsidP="005470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1C05BB35" w14:textId="77777777" w:rsidR="005470A0" w:rsidRDefault="005470A0" w:rsidP="00D856A0">
      <w:pPr>
        <w:pStyle w:val="Capitulotitular"/>
      </w:pPr>
    </w:p>
    <w:p w14:paraId="4438AB77" w14:textId="77777777" w:rsidR="005470A0" w:rsidRDefault="005470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7" w:name="_Toc161146541"/>
      <w:r>
        <w:lastRenderedPageBreak/>
        <w:t>Resumen de las principales variables a nivel nacional</w:t>
      </w:r>
      <w:bookmarkEnd w:id="7"/>
    </w:p>
    <w:p w14:paraId="7E2E00F7" w14:textId="2682C5BD" w:rsidR="00E951AE" w:rsidRDefault="00E951AE" w:rsidP="00E951AE">
      <w:pPr>
        <w:pStyle w:val="Capitulotitular"/>
        <w:ind w:left="-567"/>
        <w:jc w:val="left"/>
        <w:outlineLvl w:val="1"/>
        <w:rPr>
          <w:rStyle w:val="Ttulo1Car"/>
        </w:rPr>
      </w:pPr>
    </w:p>
    <w:p w14:paraId="540C9980" w14:textId="399F285D" w:rsidR="000B02B3" w:rsidRDefault="00904CD9" w:rsidP="009C01B1">
      <w:pPr>
        <w:jc w:val="center"/>
      </w:pPr>
      <w:r w:rsidRPr="00904CD9">
        <w:rPr>
          <w:noProof/>
        </w:rPr>
        <w:drawing>
          <wp:anchor distT="0" distB="0" distL="114300" distR="114300" simplePos="0" relativeHeight="251815936" behindDoc="0" locked="0" layoutInCell="1" allowOverlap="1" wp14:anchorId="652DEBB7" wp14:editId="39229295">
            <wp:simplePos x="0" y="0"/>
            <wp:positionH relativeFrom="column">
              <wp:posOffset>-3810</wp:posOffset>
            </wp:positionH>
            <wp:positionV relativeFrom="paragraph">
              <wp:align>top</wp:align>
            </wp:positionV>
            <wp:extent cx="8531860" cy="3100705"/>
            <wp:effectExtent l="0" t="0" r="2540" b="4445"/>
            <wp:wrapSquare wrapText="bothSides"/>
            <wp:docPr id="1664767933" name="IMG_Resumen_variabl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67933" name="IMG_Resumen_variabl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EB1A0" w14:textId="111D937F" w:rsidR="009C01B1" w:rsidRDefault="009C01B1" w:rsidP="00195507"/>
    <w:p w14:paraId="5E60F2CE" w14:textId="77777777" w:rsidR="000606D4" w:rsidRDefault="000606D4"/>
    <w:p w14:paraId="3411E226" w14:textId="2A20FCC1" w:rsidR="000606D4" w:rsidRDefault="000606D4"/>
    <w:p w14:paraId="61FBC40E" w14:textId="7A8DB9E2" w:rsidR="000606D4" w:rsidRDefault="000606D4"/>
    <w:p w14:paraId="363DD1FB" w14:textId="26A2DC7A" w:rsidR="000606D4" w:rsidRDefault="00904CD9" w:rsidP="00195507">
      <w:pPr>
        <w:jc w:val="center"/>
      </w:pPr>
      <w:r w:rsidRPr="00904CD9"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1" wp14:anchorId="3B1CCA1A" wp14:editId="76B355C7">
            <wp:simplePos x="0" y="0"/>
            <wp:positionH relativeFrom="column">
              <wp:posOffset>1939290</wp:posOffset>
            </wp:positionH>
            <wp:positionV relativeFrom="paragraph">
              <wp:posOffset>-309880</wp:posOffset>
            </wp:positionV>
            <wp:extent cx="4791075" cy="3067050"/>
            <wp:effectExtent l="0" t="0" r="9525" b="0"/>
            <wp:wrapNone/>
            <wp:docPr id="57180340" name="IMG_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0340" name="IMG_Imagen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3C44C" w14:textId="01467253" w:rsidR="000606D4" w:rsidRDefault="000606D4"/>
    <w:p w14:paraId="05528945" w14:textId="493DAC1F" w:rsidR="000606D4" w:rsidRDefault="000606D4"/>
    <w:p w14:paraId="3136E172" w14:textId="0CE5128D" w:rsidR="000606D4" w:rsidRDefault="000606D4"/>
    <w:p w14:paraId="6CDAD456" w14:textId="28C9BE08" w:rsidR="000606D4" w:rsidRDefault="000606D4">
      <w:pPr>
        <w:rPr>
          <w:noProof/>
        </w:rPr>
      </w:pPr>
    </w:p>
    <w:p w14:paraId="7E857EDA" w14:textId="77777777" w:rsidR="00195507" w:rsidRDefault="00195507"/>
    <w:p w14:paraId="55CEB9F6" w14:textId="77777777" w:rsidR="00195507" w:rsidRDefault="00195507"/>
    <w:p w14:paraId="65F85378" w14:textId="77777777" w:rsidR="00195507" w:rsidRDefault="00195507"/>
    <w:p w14:paraId="60594481" w14:textId="77777777" w:rsidR="00195507" w:rsidRDefault="00195507"/>
    <w:p w14:paraId="0944160C" w14:textId="68A99B2D" w:rsidR="00195507" w:rsidRDefault="00904CD9">
      <w:r w:rsidRPr="00904CD9">
        <w:rPr>
          <w:noProof/>
        </w:rPr>
        <w:drawing>
          <wp:anchor distT="0" distB="0" distL="114300" distR="114300" simplePos="0" relativeHeight="251852800" behindDoc="0" locked="0" layoutInCell="1" allowOverlap="1" wp14:anchorId="542153F4" wp14:editId="3F0C9364">
            <wp:simplePos x="0" y="0"/>
            <wp:positionH relativeFrom="column">
              <wp:posOffset>4572000</wp:posOffset>
            </wp:positionH>
            <wp:positionV relativeFrom="paragraph">
              <wp:posOffset>255905</wp:posOffset>
            </wp:positionV>
            <wp:extent cx="4724400" cy="2838450"/>
            <wp:effectExtent l="0" t="0" r="0" b="0"/>
            <wp:wrapNone/>
            <wp:docPr id="2060151384" name="IMG_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51384" name="IMG_Imagen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CD9">
        <w:rPr>
          <w:noProof/>
        </w:rPr>
        <w:drawing>
          <wp:anchor distT="0" distB="0" distL="114300" distR="114300" simplePos="0" relativeHeight="251850752" behindDoc="0" locked="0" layoutInCell="1" allowOverlap="1" wp14:anchorId="7E1EDFF9" wp14:editId="6050D103">
            <wp:simplePos x="0" y="0"/>
            <wp:positionH relativeFrom="column">
              <wp:posOffset>-365760</wp:posOffset>
            </wp:positionH>
            <wp:positionV relativeFrom="paragraph">
              <wp:posOffset>253365</wp:posOffset>
            </wp:positionV>
            <wp:extent cx="4724400" cy="2838450"/>
            <wp:effectExtent l="0" t="0" r="0" b="0"/>
            <wp:wrapNone/>
            <wp:docPr id="1277144458" name="IMG_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144458" name="IMG_Imagen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8612B" w14:textId="447A45A8" w:rsidR="00195507" w:rsidRDefault="00195507"/>
    <w:p w14:paraId="6B16226B" w14:textId="457C27AE" w:rsidR="00195507" w:rsidRDefault="00195507"/>
    <w:p w14:paraId="0B645923" w14:textId="5D3230A1" w:rsidR="00195507" w:rsidRDefault="00195507"/>
    <w:p w14:paraId="07D6220E" w14:textId="27F401B3" w:rsidR="00195507" w:rsidRDefault="00195507"/>
    <w:p w14:paraId="3F8F0244" w14:textId="4A1A1E50" w:rsidR="00195507" w:rsidRDefault="00195507"/>
    <w:p w14:paraId="594E6831" w14:textId="1F39A7F6" w:rsidR="00195507" w:rsidRDefault="00195507"/>
    <w:p w14:paraId="0A6F1660" w14:textId="18F81908" w:rsidR="00195507" w:rsidRDefault="00195507"/>
    <w:p w14:paraId="1652A1E4" w14:textId="2E308D04" w:rsidR="00195507" w:rsidRDefault="00195507"/>
    <w:p w14:paraId="161E5907" w14:textId="5567622D" w:rsidR="00195507" w:rsidRDefault="00195507"/>
    <w:p w14:paraId="29CF878E" w14:textId="6125989E" w:rsidR="00195507" w:rsidRDefault="00195507"/>
    <w:p w14:paraId="7AB772BF" w14:textId="3609F563" w:rsidR="000606D4" w:rsidRDefault="000606D4"/>
    <w:p w14:paraId="08002577" w14:textId="2F841276" w:rsidR="009C01B1" w:rsidRPr="003207B8" w:rsidRDefault="009C01B1" w:rsidP="009C01B1">
      <w:pPr>
        <w:pStyle w:val="NCapitulo"/>
        <w:ind w:left="720"/>
      </w:pPr>
      <w:r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8" w:name="_Toc161146542"/>
      <w:r>
        <w:t>Resumen de las prestaciones a nivel nacional</w:t>
      </w:r>
      <w:bookmarkEnd w:id="8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717BC925">
            <wp:extent cx="8538210" cy="149418"/>
            <wp:effectExtent l="0" t="0" r="0" b="3175"/>
            <wp:docPr id="545449059" name="Li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49059" name="Line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4667CE04" w14:textId="77777777" w:rsidR="00545DDA" w:rsidRDefault="00545DDA"/>
    <w:p w14:paraId="680F69F1" w14:textId="77777777" w:rsidR="009C01B1" w:rsidRDefault="009C01B1"/>
    <w:p w14:paraId="2EBD5C84" w14:textId="77777777" w:rsidR="009C01B1" w:rsidRDefault="009C01B1"/>
    <w:p w14:paraId="3480C54C" w14:textId="68F00A9E" w:rsidR="009C01B1" w:rsidRDefault="009C01B1" w:rsidP="009C01B1">
      <w:pPr>
        <w:ind w:left="-1134"/>
      </w:pPr>
    </w:p>
    <w:p w14:paraId="7FC1A933" w14:textId="7FB06A6B" w:rsidR="00545DDA" w:rsidRDefault="00545DDA" w:rsidP="009C01B1">
      <w:pPr>
        <w:ind w:left="-1134"/>
      </w:pPr>
    </w:p>
    <w:p w14:paraId="0E164637" w14:textId="302F7CB4" w:rsidR="004E151E" w:rsidRDefault="004E151E" w:rsidP="009C01B1">
      <w:pPr>
        <w:ind w:left="-1134"/>
      </w:pPr>
    </w:p>
    <w:p w14:paraId="486BA005" w14:textId="019FE72E" w:rsidR="004E151E" w:rsidRDefault="004E151E" w:rsidP="009C01B1">
      <w:pPr>
        <w:ind w:left="-1134"/>
      </w:pPr>
    </w:p>
    <w:p w14:paraId="1FA2E150" w14:textId="7422B02F" w:rsidR="00545DDA" w:rsidRDefault="00545DDA" w:rsidP="009C01B1">
      <w:pPr>
        <w:ind w:left="-1134"/>
      </w:pPr>
    </w:p>
    <w:p w14:paraId="14CB86B4" w14:textId="69FE9971" w:rsidR="00545DDA" w:rsidRDefault="00545DDA" w:rsidP="009C01B1">
      <w:pPr>
        <w:ind w:left="-1134"/>
      </w:pPr>
    </w:p>
    <w:p w14:paraId="6B8F0BAE" w14:textId="7975C7FE" w:rsidR="00545DDA" w:rsidRDefault="00545DDA" w:rsidP="009C01B1">
      <w:pPr>
        <w:ind w:left="-1134"/>
      </w:pPr>
    </w:p>
    <w:p w14:paraId="074D4CBE" w14:textId="57D1B42D" w:rsidR="00545DDA" w:rsidRDefault="00904CD9" w:rsidP="009C01B1">
      <w:pPr>
        <w:ind w:left="-1134"/>
      </w:pPr>
      <w:r w:rsidRPr="00904CD9">
        <w:rPr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369BBBF9" wp14:editId="1B0F0289">
            <wp:simplePos x="0" y="0"/>
            <wp:positionH relativeFrom="column">
              <wp:posOffset>-648335</wp:posOffset>
            </wp:positionH>
            <wp:positionV relativeFrom="paragraph">
              <wp:posOffset>-191770</wp:posOffset>
            </wp:positionV>
            <wp:extent cx="10115550" cy="2649220"/>
            <wp:effectExtent l="0" t="0" r="0" b="0"/>
            <wp:wrapNone/>
            <wp:docPr id="2111558817" name="IMG_Tabla_Resumen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58817" name="IMG_Tabla_Resumen_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1BADB" w14:textId="4EB07775" w:rsidR="00545DDA" w:rsidRDefault="00545DDA" w:rsidP="009C01B1">
      <w:pPr>
        <w:ind w:left="-1134"/>
      </w:pPr>
    </w:p>
    <w:p w14:paraId="19A26AFD" w14:textId="142D1D08" w:rsidR="00545DDA" w:rsidRDefault="00545DDA" w:rsidP="009C01B1">
      <w:pPr>
        <w:ind w:left="-1134"/>
      </w:pPr>
    </w:p>
    <w:p w14:paraId="1F997EDF" w14:textId="06A442D3" w:rsidR="00545DDA" w:rsidRDefault="00545DDA" w:rsidP="009C01B1">
      <w:pPr>
        <w:ind w:left="-1134"/>
      </w:pPr>
    </w:p>
    <w:p w14:paraId="7817B2FB" w14:textId="26BFE2AB" w:rsidR="00545DDA" w:rsidRDefault="00545DDA" w:rsidP="009C01B1">
      <w:pPr>
        <w:ind w:left="-1134"/>
      </w:pPr>
    </w:p>
    <w:p w14:paraId="186C804C" w14:textId="045DC5AF" w:rsidR="00545DDA" w:rsidRDefault="00545DDA" w:rsidP="009C01B1">
      <w:pPr>
        <w:ind w:left="-1134"/>
      </w:pPr>
    </w:p>
    <w:p w14:paraId="27729C6D" w14:textId="3D554039" w:rsidR="004E151E" w:rsidRDefault="004E151E" w:rsidP="009C01B1">
      <w:pPr>
        <w:ind w:left="-1134"/>
      </w:pPr>
    </w:p>
    <w:p w14:paraId="4E7246E2" w14:textId="4D34C246" w:rsidR="009C01B1" w:rsidRDefault="009C01B1" w:rsidP="009C01B1">
      <w:pPr>
        <w:ind w:left="-1134"/>
      </w:pPr>
    </w:p>
    <w:p w14:paraId="1C27444A" w14:textId="7FDB05FC" w:rsidR="009C01B1" w:rsidRDefault="00904CD9" w:rsidP="009C01B1">
      <w:pPr>
        <w:ind w:left="-1134"/>
      </w:pPr>
      <w:r w:rsidRPr="00904CD9">
        <w:rPr>
          <w:noProof/>
        </w:rPr>
        <w:drawing>
          <wp:anchor distT="0" distB="0" distL="114300" distR="114300" simplePos="0" relativeHeight="251854848" behindDoc="0" locked="0" layoutInCell="1" allowOverlap="1" wp14:anchorId="18F36CB0" wp14:editId="394F3FD8">
            <wp:simplePos x="0" y="0"/>
            <wp:positionH relativeFrom="column">
              <wp:posOffset>-603885</wp:posOffset>
            </wp:positionH>
            <wp:positionV relativeFrom="paragraph">
              <wp:posOffset>323215</wp:posOffset>
            </wp:positionV>
            <wp:extent cx="4914900" cy="2705100"/>
            <wp:effectExtent l="0" t="0" r="0" b="0"/>
            <wp:wrapNone/>
            <wp:docPr id="733761476" name="IMG_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61476" name="IMG_Imagen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4850B" w14:textId="24C0AD3C" w:rsidR="00545DDA" w:rsidRDefault="00904CD9" w:rsidP="001E1EDB">
      <w:pPr>
        <w:pStyle w:val="NCapitulo"/>
        <w:ind w:left="720"/>
      </w:pPr>
      <w:r w:rsidRPr="00904CD9">
        <w:rPr>
          <w:noProof/>
        </w:rPr>
        <w:drawing>
          <wp:anchor distT="0" distB="0" distL="114300" distR="114300" simplePos="0" relativeHeight="251856896" behindDoc="0" locked="0" layoutInCell="1" allowOverlap="1" wp14:anchorId="6F60C6D4" wp14:editId="4A064E1E">
            <wp:simplePos x="0" y="0"/>
            <wp:positionH relativeFrom="column">
              <wp:posOffset>4410075</wp:posOffset>
            </wp:positionH>
            <wp:positionV relativeFrom="paragraph">
              <wp:posOffset>33020</wp:posOffset>
            </wp:positionV>
            <wp:extent cx="4914900" cy="2705100"/>
            <wp:effectExtent l="0" t="0" r="0" b="0"/>
            <wp:wrapNone/>
            <wp:docPr id="1523414068" name="IMG_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414068" name="IMG_Imagen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5AE80" w14:textId="77777777" w:rsidR="00545DDA" w:rsidRDefault="00545DDA" w:rsidP="001E1EDB">
      <w:pPr>
        <w:pStyle w:val="NCapitulo"/>
        <w:ind w:left="720"/>
      </w:pPr>
    </w:p>
    <w:p w14:paraId="57C18F26" w14:textId="48C0D3AF" w:rsidR="001E1EDB" w:rsidRPr="003207B8" w:rsidRDefault="001E1EDB" w:rsidP="001E1EDB">
      <w:pPr>
        <w:pStyle w:val="NCapitulo"/>
        <w:ind w:left="720"/>
      </w:pPr>
      <w:r>
        <w:lastRenderedPageBreak/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9" w:name="_Toc161146543"/>
      <w:r>
        <w:t>Resumen de las principales variables por Comunidad Autónoma</w:t>
      </w:r>
      <w:bookmarkEnd w:id="9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41518EDA" w14:textId="77777777" w:rsidR="00A402D4" w:rsidRDefault="00A402D4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75BA49C0" w:rsidR="009C01B1" w:rsidRDefault="00904CD9" w:rsidP="002D6254">
      <w:pPr>
        <w:ind w:left="-142"/>
      </w:pPr>
      <w:r w:rsidRPr="00904CD9">
        <w:rPr>
          <w:noProof/>
        </w:rPr>
        <w:lastRenderedPageBreak/>
        <w:drawing>
          <wp:anchor distT="0" distB="0" distL="114300" distR="114300" simplePos="0" relativeHeight="251858944" behindDoc="0" locked="0" layoutInCell="1" allowOverlap="1" wp14:anchorId="7753C7EC" wp14:editId="239F3207">
            <wp:simplePos x="0" y="0"/>
            <wp:positionH relativeFrom="column">
              <wp:posOffset>-394335</wp:posOffset>
            </wp:positionH>
            <wp:positionV relativeFrom="paragraph">
              <wp:posOffset>2842895</wp:posOffset>
            </wp:positionV>
            <wp:extent cx="4780280" cy="2667000"/>
            <wp:effectExtent l="0" t="0" r="1270" b="0"/>
            <wp:wrapNone/>
            <wp:docPr id="874573761" name="IMG_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573761" name="IMG_Imagen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CD9">
        <w:rPr>
          <w:noProof/>
        </w:rPr>
        <w:drawing>
          <wp:anchor distT="0" distB="0" distL="114300" distR="114300" simplePos="0" relativeHeight="251820032" behindDoc="0" locked="0" layoutInCell="1" allowOverlap="1" wp14:anchorId="0F8DDC77" wp14:editId="5895C458">
            <wp:simplePos x="0" y="0"/>
            <wp:positionH relativeFrom="column">
              <wp:posOffset>-108585</wp:posOffset>
            </wp:positionH>
            <wp:positionV relativeFrom="paragraph">
              <wp:posOffset>-387350</wp:posOffset>
            </wp:positionV>
            <wp:extent cx="9219565" cy="3134995"/>
            <wp:effectExtent l="0" t="0" r="635" b="8255"/>
            <wp:wrapNone/>
            <wp:docPr id="2014372896" name="IMG_Tabla_Solicitud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372896" name="IMG_Tabla_Solicitud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56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C157A" w14:textId="77777777" w:rsidR="00D66A31" w:rsidRDefault="00D66A31">
      <w:pPr>
        <w:jc w:val="left"/>
      </w:pPr>
    </w:p>
    <w:p w14:paraId="23EA0DB7" w14:textId="77777777" w:rsidR="00D66A31" w:rsidRDefault="00D66A31">
      <w:pPr>
        <w:jc w:val="left"/>
      </w:pPr>
    </w:p>
    <w:p w14:paraId="2048AED5" w14:textId="77777777" w:rsidR="00D66A31" w:rsidRDefault="00D66A31">
      <w:pPr>
        <w:jc w:val="left"/>
      </w:pPr>
    </w:p>
    <w:p w14:paraId="6E4F1C5D" w14:textId="77777777" w:rsidR="00D66A31" w:rsidRDefault="00D66A31">
      <w:pPr>
        <w:jc w:val="left"/>
      </w:pPr>
    </w:p>
    <w:p w14:paraId="5B0ACCFC" w14:textId="77777777" w:rsidR="00D66A31" w:rsidRDefault="00D66A31">
      <w:pPr>
        <w:jc w:val="left"/>
      </w:pPr>
    </w:p>
    <w:p w14:paraId="287E15A8" w14:textId="77777777" w:rsidR="00D66A31" w:rsidRDefault="00D66A31">
      <w:pPr>
        <w:jc w:val="left"/>
      </w:pPr>
    </w:p>
    <w:p w14:paraId="23B61D7C" w14:textId="77777777" w:rsidR="00D66A31" w:rsidRDefault="00D66A31">
      <w:pPr>
        <w:jc w:val="left"/>
      </w:pPr>
    </w:p>
    <w:p w14:paraId="3E76669B" w14:textId="77777777" w:rsidR="00D66A31" w:rsidRDefault="00D66A31">
      <w:pPr>
        <w:jc w:val="left"/>
      </w:pPr>
    </w:p>
    <w:p w14:paraId="2337C3B1" w14:textId="339FE560" w:rsidR="00D66A31" w:rsidRDefault="00904CD9">
      <w:pPr>
        <w:jc w:val="left"/>
      </w:pPr>
      <w:r w:rsidRPr="00904CD9">
        <w:rPr>
          <w:noProof/>
        </w:rPr>
        <w:drawing>
          <wp:anchor distT="0" distB="0" distL="114300" distR="114300" simplePos="0" relativeHeight="251860992" behindDoc="0" locked="0" layoutInCell="1" allowOverlap="1" wp14:anchorId="74C10D9B" wp14:editId="1EE145A4">
            <wp:simplePos x="0" y="0"/>
            <wp:positionH relativeFrom="column">
              <wp:posOffset>4539615</wp:posOffset>
            </wp:positionH>
            <wp:positionV relativeFrom="paragraph">
              <wp:posOffset>272415</wp:posOffset>
            </wp:positionV>
            <wp:extent cx="4772025" cy="2667000"/>
            <wp:effectExtent l="0" t="0" r="9525" b="0"/>
            <wp:wrapNone/>
            <wp:docPr id="1777118567" name="IMG_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18567" name="IMG_Imagen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5C3E1" w14:textId="44F433D8" w:rsidR="00D66A31" w:rsidRDefault="00D66A31">
      <w:pPr>
        <w:jc w:val="left"/>
      </w:pPr>
    </w:p>
    <w:p w14:paraId="481AA206" w14:textId="77777777" w:rsidR="00D66A31" w:rsidRDefault="00D66A31">
      <w:pPr>
        <w:jc w:val="left"/>
      </w:pPr>
    </w:p>
    <w:p w14:paraId="1C0CFAA4" w14:textId="77777777" w:rsidR="00D66A31" w:rsidRDefault="00D66A31">
      <w:pPr>
        <w:jc w:val="left"/>
      </w:pPr>
    </w:p>
    <w:p w14:paraId="22251168" w14:textId="77777777" w:rsidR="00D66A31" w:rsidRDefault="00D66A31">
      <w:pPr>
        <w:jc w:val="left"/>
      </w:pPr>
    </w:p>
    <w:p w14:paraId="03396F62" w14:textId="77777777" w:rsidR="00D66A31" w:rsidRDefault="00D66A31">
      <w:pPr>
        <w:jc w:val="left"/>
      </w:pPr>
    </w:p>
    <w:p w14:paraId="474C8894" w14:textId="77777777" w:rsidR="00D66A31" w:rsidRDefault="00D66A31">
      <w:pPr>
        <w:jc w:val="left"/>
      </w:pPr>
    </w:p>
    <w:p w14:paraId="1E5D93DC" w14:textId="77777777" w:rsidR="00D66A31" w:rsidRDefault="00D66A31">
      <w:pPr>
        <w:jc w:val="left"/>
      </w:pPr>
    </w:p>
    <w:p w14:paraId="60647310" w14:textId="77777777" w:rsidR="00D66A31" w:rsidRDefault="00D66A31">
      <w:pPr>
        <w:jc w:val="left"/>
      </w:pPr>
    </w:p>
    <w:p w14:paraId="5C0D9574" w14:textId="77777777" w:rsidR="00D66A31" w:rsidRDefault="00D66A31">
      <w:pPr>
        <w:jc w:val="left"/>
      </w:pPr>
    </w:p>
    <w:p w14:paraId="6CCE4181" w14:textId="77777777" w:rsidR="00D66A31" w:rsidRDefault="00D66A31">
      <w:pPr>
        <w:jc w:val="left"/>
      </w:pPr>
    </w:p>
    <w:p w14:paraId="77F500ED" w14:textId="489B670F" w:rsidR="00D66A31" w:rsidRDefault="00904CD9">
      <w:pPr>
        <w:jc w:val="left"/>
      </w:pPr>
      <w:r w:rsidRPr="00904CD9"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16D9292D" wp14:editId="56D81A87">
            <wp:simplePos x="0" y="0"/>
            <wp:positionH relativeFrom="column">
              <wp:posOffset>-200025</wp:posOffset>
            </wp:positionH>
            <wp:positionV relativeFrom="paragraph">
              <wp:posOffset>-305435</wp:posOffset>
            </wp:positionV>
            <wp:extent cx="9219565" cy="3134995"/>
            <wp:effectExtent l="0" t="0" r="635" b="8255"/>
            <wp:wrapNone/>
            <wp:docPr id="500174217" name="IMG_Tabla_Resolucion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174217" name="IMG_Tabla_Resolucion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56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68352" w14:textId="58B4D288" w:rsidR="00D66A31" w:rsidRDefault="00D66A31">
      <w:pPr>
        <w:jc w:val="left"/>
      </w:pPr>
    </w:p>
    <w:p w14:paraId="2203A87D" w14:textId="77777777" w:rsidR="00D66A31" w:rsidRDefault="00D66A31">
      <w:pPr>
        <w:jc w:val="left"/>
      </w:pPr>
    </w:p>
    <w:p w14:paraId="5FD4B423" w14:textId="77777777" w:rsidR="00D66A31" w:rsidRDefault="00D66A31">
      <w:pPr>
        <w:jc w:val="left"/>
      </w:pPr>
    </w:p>
    <w:p w14:paraId="3318F180" w14:textId="77777777" w:rsidR="00D66A31" w:rsidRDefault="00D66A31">
      <w:pPr>
        <w:jc w:val="left"/>
      </w:pPr>
    </w:p>
    <w:p w14:paraId="0B21E24D" w14:textId="77777777" w:rsidR="00D66A31" w:rsidRDefault="00D66A31">
      <w:pPr>
        <w:jc w:val="left"/>
      </w:pPr>
    </w:p>
    <w:p w14:paraId="6EB602AF" w14:textId="77777777" w:rsidR="00D66A31" w:rsidRDefault="00D66A31">
      <w:pPr>
        <w:jc w:val="left"/>
      </w:pPr>
    </w:p>
    <w:p w14:paraId="13144422" w14:textId="77777777" w:rsidR="00D66A31" w:rsidRDefault="00D66A31">
      <w:pPr>
        <w:jc w:val="left"/>
      </w:pPr>
    </w:p>
    <w:p w14:paraId="41F1190B" w14:textId="77777777" w:rsidR="00D66A31" w:rsidRDefault="00D66A31">
      <w:pPr>
        <w:jc w:val="left"/>
      </w:pPr>
    </w:p>
    <w:p w14:paraId="7FE4EBC0" w14:textId="777D6A73" w:rsidR="00D66A31" w:rsidRDefault="00904CD9">
      <w:pPr>
        <w:jc w:val="left"/>
      </w:pPr>
      <w:r w:rsidRPr="00904CD9">
        <w:rPr>
          <w:noProof/>
        </w:rPr>
        <w:drawing>
          <wp:anchor distT="0" distB="0" distL="114300" distR="114300" simplePos="0" relativeHeight="251863040" behindDoc="0" locked="0" layoutInCell="1" allowOverlap="1" wp14:anchorId="5F2D29F2" wp14:editId="552F59FC">
            <wp:simplePos x="0" y="0"/>
            <wp:positionH relativeFrom="column">
              <wp:posOffset>-200025</wp:posOffset>
            </wp:positionH>
            <wp:positionV relativeFrom="paragraph">
              <wp:posOffset>391160</wp:posOffset>
            </wp:positionV>
            <wp:extent cx="4780280" cy="2667000"/>
            <wp:effectExtent l="0" t="0" r="1270" b="0"/>
            <wp:wrapNone/>
            <wp:docPr id="274942404" name="IMG_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42404" name="IMG_Imagen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74ACD" w14:textId="7294A38C" w:rsidR="00D66A31" w:rsidRDefault="00904CD9">
      <w:pPr>
        <w:jc w:val="left"/>
      </w:pPr>
      <w:r w:rsidRPr="00904CD9">
        <w:rPr>
          <w:noProof/>
        </w:rPr>
        <w:drawing>
          <wp:anchor distT="0" distB="0" distL="114300" distR="114300" simplePos="0" relativeHeight="251865088" behindDoc="0" locked="0" layoutInCell="1" allowOverlap="1" wp14:anchorId="47ABDBD5" wp14:editId="7FE33A97">
            <wp:simplePos x="0" y="0"/>
            <wp:positionH relativeFrom="column">
              <wp:posOffset>4758690</wp:posOffset>
            </wp:positionH>
            <wp:positionV relativeFrom="paragraph">
              <wp:posOffset>100965</wp:posOffset>
            </wp:positionV>
            <wp:extent cx="4619625" cy="2668270"/>
            <wp:effectExtent l="0" t="0" r="9525" b="0"/>
            <wp:wrapNone/>
            <wp:docPr id="2064258513" name="IMG_Imagen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258513" name="IMG_Imagen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97690" w14:textId="2B1FE4A5" w:rsidR="00D66A31" w:rsidRDefault="00D66A31">
      <w:pPr>
        <w:jc w:val="left"/>
      </w:pPr>
    </w:p>
    <w:p w14:paraId="4BA47159" w14:textId="65B0F625" w:rsidR="00D66A31" w:rsidRDefault="00D66A31">
      <w:pPr>
        <w:jc w:val="left"/>
      </w:pPr>
    </w:p>
    <w:p w14:paraId="74684E50" w14:textId="490B485B" w:rsidR="00D66A31" w:rsidRDefault="00D66A31">
      <w:pPr>
        <w:jc w:val="left"/>
      </w:pPr>
    </w:p>
    <w:p w14:paraId="4114B662" w14:textId="3C901065" w:rsidR="00D66A31" w:rsidRDefault="00D66A31">
      <w:pPr>
        <w:jc w:val="left"/>
      </w:pPr>
    </w:p>
    <w:p w14:paraId="3794118B" w14:textId="3495E19F" w:rsidR="00D66A31" w:rsidRDefault="00D66A31">
      <w:pPr>
        <w:jc w:val="left"/>
      </w:pPr>
    </w:p>
    <w:p w14:paraId="17F2AFAF" w14:textId="79AA2C54" w:rsidR="00D66A31" w:rsidRDefault="00D66A31">
      <w:pPr>
        <w:jc w:val="left"/>
      </w:pPr>
    </w:p>
    <w:p w14:paraId="4D8331D4" w14:textId="3713DA9F" w:rsidR="00D66A31" w:rsidRDefault="00D66A31">
      <w:pPr>
        <w:jc w:val="left"/>
      </w:pPr>
    </w:p>
    <w:p w14:paraId="5FF16322" w14:textId="77777777" w:rsidR="00D66A31" w:rsidRDefault="00D66A31">
      <w:pPr>
        <w:jc w:val="left"/>
      </w:pPr>
    </w:p>
    <w:p w14:paraId="06643D76" w14:textId="77777777" w:rsidR="00D66A31" w:rsidRDefault="00D66A31">
      <w:pPr>
        <w:jc w:val="left"/>
      </w:pPr>
    </w:p>
    <w:p w14:paraId="0201CE69" w14:textId="73907C60" w:rsidR="00D66A31" w:rsidRDefault="00904CD9">
      <w:pPr>
        <w:jc w:val="left"/>
      </w:pPr>
      <w:r w:rsidRPr="00904CD9"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 wp14:anchorId="1A3698FE" wp14:editId="15221826">
            <wp:simplePos x="0" y="0"/>
            <wp:positionH relativeFrom="column">
              <wp:posOffset>-205105</wp:posOffset>
            </wp:positionH>
            <wp:positionV relativeFrom="paragraph">
              <wp:posOffset>-367030</wp:posOffset>
            </wp:positionV>
            <wp:extent cx="9219565" cy="3134995"/>
            <wp:effectExtent l="0" t="0" r="635" b="8255"/>
            <wp:wrapNone/>
            <wp:docPr id="792491182" name="IMG_Tabla_Beneficiario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491182" name="IMG_Tabla_Beneficiario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56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31646" w14:textId="77777777" w:rsidR="00D66A31" w:rsidRDefault="00D66A31">
      <w:pPr>
        <w:jc w:val="left"/>
      </w:pPr>
    </w:p>
    <w:p w14:paraId="292F25BB" w14:textId="77777777" w:rsidR="00D66A31" w:rsidRDefault="00D66A31">
      <w:pPr>
        <w:jc w:val="left"/>
      </w:pPr>
    </w:p>
    <w:p w14:paraId="477B843C" w14:textId="77777777" w:rsidR="00D66A31" w:rsidRDefault="00D66A31">
      <w:pPr>
        <w:jc w:val="left"/>
      </w:pPr>
    </w:p>
    <w:p w14:paraId="7B33ABFB" w14:textId="77777777" w:rsidR="00D66A31" w:rsidRDefault="00D66A31">
      <w:pPr>
        <w:jc w:val="left"/>
      </w:pPr>
    </w:p>
    <w:p w14:paraId="73DF67AE" w14:textId="77777777" w:rsidR="00D66A31" w:rsidRDefault="00D66A31">
      <w:pPr>
        <w:jc w:val="left"/>
      </w:pPr>
    </w:p>
    <w:p w14:paraId="057FB242" w14:textId="77777777" w:rsidR="00D66A31" w:rsidRDefault="00D66A31">
      <w:pPr>
        <w:jc w:val="left"/>
      </w:pPr>
    </w:p>
    <w:p w14:paraId="33B461F1" w14:textId="77777777" w:rsidR="00D66A31" w:rsidRDefault="00D66A31">
      <w:pPr>
        <w:jc w:val="left"/>
      </w:pPr>
    </w:p>
    <w:p w14:paraId="61B32A2F" w14:textId="77777777" w:rsidR="00D66A31" w:rsidRDefault="00D66A31">
      <w:pPr>
        <w:jc w:val="left"/>
      </w:pPr>
    </w:p>
    <w:p w14:paraId="375FCBA3" w14:textId="19D6B800" w:rsidR="00D66A31" w:rsidRDefault="00904CD9">
      <w:pPr>
        <w:jc w:val="left"/>
      </w:pPr>
      <w:r w:rsidRPr="00904CD9">
        <w:rPr>
          <w:noProof/>
        </w:rPr>
        <w:drawing>
          <wp:anchor distT="0" distB="0" distL="114300" distR="114300" simplePos="0" relativeHeight="251867136" behindDoc="0" locked="0" layoutInCell="1" allowOverlap="1" wp14:anchorId="584C4D02" wp14:editId="68ADB441">
            <wp:simplePos x="0" y="0"/>
            <wp:positionH relativeFrom="column">
              <wp:posOffset>-537210</wp:posOffset>
            </wp:positionH>
            <wp:positionV relativeFrom="paragraph">
              <wp:posOffset>320040</wp:posOffset>
            </wp:positionV>
            <wp:extent cx="5113655" cy="2667000"/>
            <wp:effectExtent l="0" t="0" r="0" b="0"/>
            <wp:wrapNone/>
            <wp:docPr id="1428326056" name="IMG_Imagen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26056" name="IMG_Imagen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10615" w14:textId="36900858" w:rsidR="00D66A31" w:rsidRDefault="00904CD9">
      <w:pPr>
        <w:jc w:val="left"/>
      </w:pPr>
      <w:r w:rsidRPr="00904CD9">
        <w:rPr>
          <w:noProof/>
        </w:rPr>
        <w:drawing>
          <wp:anchor distT="0" distB="0" distL="114300" distR="114300" simplePos="0" relativeHeight="251869184" behindDoc="0" locked="0" layoutInCell="1" allowOverlap="1" wp14:anchorId="0D1B8B63" wp14:editId="59BF2CD1">
            <wp:simplePos x="0" y="0"/>
            <wp:positionH relativeFrom="column">
              <wp:posOffset>4700905</wp:posOffset>
            </wp:positionH>
            <wp:positionV relativeFrom="paragraph">
              <wp:posOffset>34290</wp:posOffset>
            </wp:positionV>
            <wp:extent cx="4562475" cy="2668270"/>
            <wp:effectExtent l="0" t="0" r="9525" b="0"/>
            <wp:wrapNone/>
            <wp:docPr id="642237316" name="IMG_Imagen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37316" name="IMG_Imagen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4E4DD" w14:textId="0210349D" w:rsidR="00D66A31" w:rsidRDefault="00D66A31">
      <w:pPr>
        <w:jc w:val="left"/>
      </w:pPr>
    </w:p>
    <w:p w14:paraId="4F033CCF" w14:textId="77777777" w:rsidR="00D66A31" w:rsidRDefault="00D66A31">
      <w:pPr>
        <w:jc w:val="left"/>
      </w:pPr>
    </w:p>
    <w:p w14:paraId="2BFD26AE" w14:textId="77777777" w:rsidR="00D66A31" w:rsidRDefault="00D66A31">
      <w:pPr>
        <w:jc w:val="left"/>
      </w:pPr>
    </w:p>
    <w:p w14:paraId="05BC2FB9" w14:textId="77777777" w:rsidR="00D66A31" w:rsidRDefault="00D66A31">
      <w:pPr>
        <w:jc w:val="left"/>
      </w:pPr>
    </w:p>
    <w:p w14:paraId="76866E72" w14:textId="77777777" w:rsidR="00D66A31" w:rsidRDefault="00D66A31">
      <w:pPr>
        <w:jc w:val="left"/>
      </w:pPr>
    </w:p>
    <w:p w14:paraId="4B6E6F87" w14:textId="77777777" w:rsidR="00D66A31" w:rsidRDefault="00D66A31">
      <w:pPr>
        <w:jc w:val="left"/>
      </w:pPr>
    </w:p>
    <w:p w14:paraId="74A49A4F" w14:textId="77777777" w:rsidR="00D66A31" w:rsidRDefault="00D66A31">
      <w:pPr>
        <w:jc w:val="left"/>
      </w:pPr>
    </w:p>
    <w:p w14:paraId="240D75E9" w14:textId="77777777" w:rsidR="00D66A31" w:rsidRDefault="00D66A31">
      <w:pPr>
        <w:jc w:val="left"/>
      </w:pPr>
    </w:p>
    <w:p w14:paraId="7674B30F" w14:textId="77777777" w:rsidR="00717157" w:rsidRDefault="00717157">
      <w:pPr>
        <w:jc w:val="left"/>
      </w:pPr>
    </w:p>
    <w:p w14:paraId="3992FCA5" w14:textId="37EC50B4" w:rsidR="00D66A31" w:rsidRDefault="00904CD9">
      <w:pPr>
        <w:jc w:val="left"/>
      </w:pPr>
      <w:r w:rsidRPr="00904CD9">
        <w:rPr>
          <w:noProof/>
        </w:rPr>
        <w:lastRenderedPageBreak/>
        <w:drawing>
          <wp:anchor distT="0" distB="0" distL="114300" distR="114300" simplePos="0" relativeHeight="251826176" behindDoc="0" locked="0" layoutInCell="1" allowOverlap="1" wp14:anchorId="79E3BD4F" wp14:editId="4C7FE136">
            <wp:simplePos x="0" y="0"/>
            <wp:positionH relativeFrom="column">
              <wp:posOffset>-74930</wp:posOffset>
            </wp:positionH>
            <wp:positionV relativeFrom="paragraph">
              <wp:posOffset>-325755</wp:posOffset>
            </wp:positionV>
            <wp:extent cx="9219565" cy="3134995"/>
            <wp:effectExtent l="0" t="0" r="635" b="8255"/>
            <wp:wrapNone/>
            <wp:docPr id="2029220036" name="IMG_Tabla_ResoluciónP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220036" name="IMG_Tabla_ResoluciónPI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56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5DE8D" w14:textId="77777777" w:rsidR="00D66A31" w:rsidRDefault="00D66A31">
      <w:pPr>
        <w:jc w:val="left"/>
      </w:pPr>
    </w:p>
    <w:p w14:paraId="6FCDB576" w14:textId="77777777" w:rsidR="00D66A31" w:rsidRDefault="00D66A31">
      <w:pPr>
        <w:jc w:val="left"/>
      </w:pPr>
    </w:p>
    <w:p w14:paraId="31C6DD27" w14:textId="77777777" w:rsidR="00D66A31" w:rsidRDefault="00D66A31">
      <w:pPr>
        <w:jc w:val="left"/>
      </w:pPr>
    </w:p>
    <w:p w14:paraId="0139E5C6" w14:textId="77777777" w:rsidR="00D66A31" w:rsidRDefault="00D66A31">
      <w:pPr>
        <w:jc w:val="left"/>
      </w:pPr>
    </w:p>
    <w:p w14:paraId="511E2E9A" w14:textId="77777777" w:rsidR="00D66A31" w:rsidRDefault="00D66A31">
      <w:pPr>
        <w:jc w:val="left"/>
      </w:pPr>
    </w:p>
    <w:p w14:paraId="1A067573" w14:textId="77777777" w:rsidR="00D66A31" w:rsidRDefault="00D66A31">
      <w:pPr>
        <w:jc w:val="left"/>
      </w:pPr>
    </w:p>
    <w:p w14:paraId="67AC1F36" w14:textId="77777777" w:rsidR="00D66A31" w:rsidRDefault="00D66A31">
      <w:pPr>
        <w:jc w:val="left"/>
      </w:pPr>
    </w:p>
    <w:p w14:paraId="2986E728" w14:textId="77777777" w:rsidR="00D66A31" w:rsidRDefault="00D66A31">
      <w:pPr>
        <w:jc w:val="left"/>
      </w:pPr>
    </w:p>
    <w:p w14:paraId="48B66DFA" w14:textId="36405EBB" w:rsidR="00D66A31" w:rsidRDefault="00904CD9">
      <w:pPr>
        <w:jc w:val="left"/>
      </w:pPr>
      <w:r w:rsidRPr="00904CD9">
        <w:rPr>
          <w:noProof/>
        </w:rPr>
        <w:drawing>
          <wp:anchor distT="0" distB="0" distL="114300" distR="114300" simplePos="0" relativeHeight="251871232" behindDoc="0" locked="0" layoutInCell="1" allowOverlap="1" wp14:anchorId="505BCF57" wp14:editId="442146AC">
            <wp:simplePos x="0" y="0"/>
            <wp:positionH relativeFrom="column">
              <wp:posOffset>-537210</wp:posOffset>
            </wp:positionH>
            <wp:positionV relativeFrom="paragraph">
              <wp:posOffset>358140</wp:posOffset>
            </wp:positionV>
            <wp:extent cx="5256530" cy="2667000"/>
            <wp:effectExtent l="0" t="0" r="1270" b="0"/>
            <wp:wrapNone/>
            <wp:docPr id="1885995742" name="IMG_Imagen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95742" name="IMG_Imagen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3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0F6AC" w14:textId="087A9D69" w:rsidR="00D66A31" w:rsidRDefault="00904CD9">
      <w:pPr>
        <w:jc w:val="left"/>
      </w:pPr>
      <w:r w:rsidRPr="00904CD9">
        <w:rPr>
          <w:noProof/>
        </w:rPr>
        <w:drawing>
          <wp:anchor distT="0" distB="0" distL="114300" distR="114300" simplePos="0" relativeHeight="251873280" behindDoc="0" locked="0" layoutInCell="1" allowOverlap="1" wp14:anchorId="52CF21AF" wp14:editId="48A3F7F1">
            <wp:simplePos x="0" y="0"/>
            <wp:positionH relativeFrom="column">
              <wp:posOffset>4834890</wp:posOffset>
            </wp:positionH>
            <wp:positionV relativeFrom="paragraph">
              <wp:posOffset>72390</wp:posOffset>
            </wp:positionV>
            <wp:extent cx="4638675" cy="2668270"/>
            <wp:effectExtent l="0" t="0" r="9525" b="0"/>
            <wp:wrapNone/>
            <wp:docPr id="49583150" name="IMG_Imagen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3150" name="IMG_Imagen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17B40" w14:textId="40D7B315" w:rsidR="00AD3D10" w:rsidRDefault="00AD3D10">
      <w:pPr>
        <w:jc w:val="left"/>
      </w:pPr>
    </w:p>
    <w:p w14:paraId="642501DE" w14:textId="76325C1B" w:rsidR="00153D61" w:rsidRDefault="00153D61">
      <w:pPr>
        <w:jc w:val="left"/>
      </w:pPr>
    </w:p>
    <w:p w14:paraId="09ED84BC" w14:textId="468C38F1" w:rsidR="00153D61" w:rsidRDefault="00153D61">
      <w:pPr>
        <w:jc w:val="left"/>
      </w:pPr>
    </w:p>
    <w:p w14:paraId="2C252392" w14:textId="6E09D655" w:rsidR="00153D61" w:rsidRDefault="00153D61">
      <w:pPr>
        <w:jc w:val="left"/>
      </w:pP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1CD93110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14FDE140" w:rsidR="00153D61" w:rsidRDefault="00904CD9">
      <w:pPr>
        <w:jc w:val="left"/>
      </w:pPr>
      <w:r w:rsidRPr="00904CD9">
        <w:rPr>
          <w:noProof/>
        </w:rPr>
        <w:lastRenderedPageBreak/>
        <w:drawing>
          <wp:anchor distT="0" distB="0" distL="114300" distR="114300" simplePos="0" relativeHeight="251828224" behindDoc="0" locked="0" layoutInCell="1" allowOverlap="1" wp14:anchorId="7AD6F71D" wp14:editId="59A70724">
            <wp:simplePos x="0" y="0"/>
            <wp:positionH relativeFrom="column">
              <wp:posOffset>-81280</wp:posOffset>
            </wp:positionH>
            <wp:positionV relativeFrom="paragraph">
              <wp:posOffset>-403860</wp:posOffset>
            </wp:positionV>
            <wp:extent cx="9219565" cy="3134995"/>
            <wp:effectExtent l="0" t="0" r="635" b="8255"/>
            <wp:wrapNone/>
            <wp:docPr id="1225334819" name="IMG_Tabla_PrestaciónEfe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334819" name="IMG_Tabla_PrestaciónEfec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56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1D693" w14:textId="7C80BAC3" w:rsidR="00153D61" w:rsidRDefault="00153D61">
      <w:pPr>
        <w:jc w:val="left"/>
      </w:pPr>
    </w:p>
    <w:p w14:paraId="63C800D3" w14:textId="4814295A" w:rsidR="00717157" w:rsidRDefault="00717157" w:rsidP="0013338B">
      <w:pPr>
        <w:jc w:val="left"/>
      </w:pPr>
    </w:p>
    <w:p w14:paraId="19802D80" w14:textId="77777777" w:rsidR="00717157" w:rsidRDefault="00717157" w:rsidP="0013338B">
      <w:pPr>
        <w:jc w:val="left"/>
      </w:pPr>
    </w:p>
    <w:p w14:paraId="6E1A172F" w14:textId="77777777" w:rsidR="00717157" w:rsidRDefault="00717157" w:rsidP="0013338B">
      <w:pPr>
        <w:jc w:val="left"/>
      </w:pPr>
    </w:p>
    <w:p w14:paraId="478739FD" w14:textId="77777777" w:rsidR="00717157" w:rsidRDefault="00717157" w:rsidP="0013338B">
      <w:pPr>
        <w:jc w:val="left"/>
      </w:pPr>
    </w:p>
    <w:p w14:paraId="0A713390" w14:textId="77777777" w:rsidR="00717157" w:rsidRDefault="00717157" w:rsidP="0013338B">
      <w:pPr>
        <w:jc w:val="left"/>
      </w:pPr>
    </w:p>
    <w:p w14:paraId="622390DC" w14:textId="77777777" w:rsidR="00717157" w:rsidRDefault="00717157" w:rsidP="0013338B">
      <w:pPr>
        <w:jc w:val="left"/>
      </w:pPr>
    </w:p>
    <w:p w14:paraId="0A5861C1" w14:textId="77777777" w:rsidR="00717157" w:rsidRDefault="00717157" w:rsidP="0013338B">
      <w:pPr>
        <w:jc w:val="left"/>
      </w:pPr>
    </w:p>
    <w:p w14:paraId="62AFB79D" w14:textId="66442B2B" w:rsidR="00717157" w:rsidRDefault="00904CD9" w:rsidP="0013338B">
      <w:pPr>
        <w:jc w:val="left"/>
      </w:pPr>
      <w:r w:rsidRPr="00904CD9">
        <w:rPr>
          <w:noProof/>
        </w:rPr>
        <w:drawing>
          <wp:anchor distT="0" distB="0" distL="114300" distR="114300" simplePos="0" relativeHeight="251875328" behindDoc="0" locked="0" layoutInCell="1" allowOverlap="1" wp14:anchorId="31901943" wp14:editId="58174B2B">
            <wp:simplePos x="0" y="0"/>
            <wp:positionH relativeFrom="column">
              <wp:posOffset>-575310</wp:posOffset>
            </wp:positionH>
            <wp:positionV relativeFrom="paragraph">
              <wp:posOffset>281940</wp:posOffset>
            </wp:positionV>
            <wp:extent cx="5285105" cy="2667000"/>
            <wp:effectExtent l="0" t="0" r="0" b="0"/>
            <wp:wrapNone/>
            <wp:docPr id="840106284" name="IMG_Imagen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106284" name="IMG_Imagen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CD9">
        <w:rPr>
          <w:noProof/>
        </w:rPr>
        <w:drawing>
          <wp:anchor distT="0" distB="0" distL="114300" distR="114300" simplePos="0" relativeHeight="251877376" behindDoc="0" locked="0" layoutInCell="1" allowOverlap="1" wp14:anchorId="33003DE4" wp14:editId="09175C98">
            <wp:simplePos x="0" y="0"/>
            <wp:positionH relativeFrom="column">
              <wp:posOffset>4815840</wp:posOffset>
            </wp:positionH>
            <wp:positionV relativeFrom="paragraph">
              <wp:posOffset>281940</wp:posOffset>
            </wp:positionV>
            <wp:extent cx="4676775" cy="2668270"/>
            <wp:effectExtent l="0" t="0" r="9525" b="0"/>
            <wp:wrapNone/>
            <wp:docPr id="1742988491" name="IMG_Imagen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988491" name="IMG_Imagen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9BB37" w14:textId="69F2B665" w:rsidR="00717157" w:rsidRDefault="00717157" w:rsidP="0013338B">
      <w:pPr>
        <w:jc w:val="left"/>
      </w:pPr>
    </w:p>
    <w:p w14:paraId="3CAC5CF3" w14:textId="225696CB" w:rsidR="00717157" w:rsidRDefault="00717157" w:rsidP="0013338B">
      <w:pPr>
        <w:jc w:val="left"/>
      </w:pPr>
    </w:p>
    <w:p w14:paraId="51A5D3B6" w14:textId="77777777" w:rsidR="00717157" w:rsidRDefault="00717157" w:rsidP="0013338B">
      <w:pPr>
        <w:jc w:val="left"/>
      </w:pPr>
    </w:p>
    <w:p w14:paraId="61B1BE2D" w14:textId="77777777" w:rsidR="00717157" w:rsidRDefault="00717157" w:rsidP="0013338B">
      <w:pPr>
        <w:jc w:val="left"/>
      </w:pPr>
    </w:p>
    <w:p w14:paraId="74CE970B" w14:textId="61B7C29C" w:rsidR="00335075" w:rsidRDefault="00335075" w:rsidP="0013338B">
      <w:pPr>
        <w:jc w:val="left"/>
        <w:rPr>
          <w:color w:val="FFFFFF" w:themeColor="background1"/>
        </w:rPr>
      </w:pPr>
      <w:r w:rsidRPr="0013338B">
        <w:rPr>
          <w:color w:val="FFFFFF" w:themeColor="background1"/>
        </w:rPr>
        <w:t>5</w:t>
      </w:r>
    </w:p>
    <w:p w14:paraId="510A12F7" w14:textId="4C9270EA" w:rsidR="000C2995" w:rsidRPr="003207B8" w:rsidRDefault="000C2995" w:rsidP="000C2995">
      <w:pPr>
        <w:pStyle w:val="NCapitulo"/>
        <w:ind w:left="720"/>
      </w:pPr>
      <w:r>
        <w:lastRenderedPageBreak/>
        <w:t>5</w:t>
      </w:r>
    </w:p>
    <w:p w14:paraId="5AB7785F" w14:textId="77777777" w:rsidR="000C2995" w:rsidRPr="003207B8" w:rsidRDefault="000C2995" w:rsidP="0013338B">
      <w:pPr>
        <w:jc w:val="left"/>
      </w:pP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10" w:name="_Toc161146544"/>
      <w:r>
        <w:t>Tiempos medios de resolución</w:t>
      </w:r>
      <w:bookmarkEnd w:id="10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1" w:name="_Hlk160538138"/>
      <w:bookmarkStart w:id="12" w:name="_Toc161146545"/>
      <w:r w:rsidR="00335075">
        <w:lastRenderedPageBreak/>
        <w:t>5.1.- Tiempo medio de gestión de resolución en días</w:t>
      </w:r>
      <w:bookmarkEnd w:id="11"/>
      <w:bookmarkEnd w:id="12"/>
    </w:p>
    <w:p w14:paraId="21D5661B" w14:textId="77777777" w:rsidR="00165DF6" w:rsidRDefault="00335075" w:rsidP="00256F95">
      <w:r>
        <w:t>Para el cálculo del tiempo medio desde la Solicitud hasta la Resolución de Grado sólo se tienen en cuenta la primera Resolución de Grado de cada persona solicitante.</w:t>
      </w:r>
      <w:r w:rsidR="00256F95">
        <w:t xml:space="preserve"> </w:t>
      </w:r>
    </w:p>
    <w:p w14:paraId="3B469F49" w14:textId="3C149FEB" w:rsidR="000C2995" w:rsidRDefault="00256F95" w:rsidP="00256F95">
      <w:r>
        <w:t>Para el cálculo del tiempo medio desde la Solicitud hasta la Resolución de Prestación y desde la Resolución de Grado hasta la Resolución de Prestación sólo se tiene en cuenta la primera Resolución de Prestación de cada persona solicitante.</w:t>
      </w:r>
      <w:r w:rsidR="000C2995" w:rsidRPr="000C2995">
        <w:t xml:space="preserve"> </w:t>
      </w:r>
    </w:p>
    <w:p w14:paraId="1922AEC5" w14:textId="3B6C7B07" w:rsidR="00256F95" w:rsidRDefault="00904CD9" w:rsidP="00256F95">
      <w:r w:rsidRPr="00904CD9">
        <w:rPr>
          <w:noProof/>
        </w:rPr>
        <w:drawing>
          <wp:anchor distT="0" distB="0" distL="114300" distR="114300" simplePos="0" relativeHeight="251840512" behindDoc="0" locked="0" layoutInCell="1" allowOverlap="1" wp14:anchorId="40476211" wp14:editId="377EDB22">
            <wp:simplePos x="0" y="0"/>
            <wp:positionH relativeFrom="column">
              <wp:posOffset>-647065</wp:posOffset>
            </wp:positionH>
            <wp:positionV relativeFrom="paragraph">
              <wp:posOffset>114935</wp:posOffset>
            </wp:positionV>
            <wp:extent cx="10058400" cy="1609090"/>
            <wp:effectExtent l="0" t="0" r="0" b="0"/>
            <wp:wrapNone/>
            <wp:docPr id="1579416089" name="IMG_Tiempo_medi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416089" name="IMG_Tiempo_medi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1CC6D" w14:textId="3136B6A3" w:rsidR="00256F95" w:rsidRDefault="00256F95" w:rsidP="00256F95"/>
    <w:p w14:paraId="578928BE" w14:textId="50C83F5F" w:rsidR="00335075" w:rsidRDefault="00335075" w:rsidP="00335075"/>
    <w:p w14:paraId="4AF677EC" w14:textId="351E078C" w:rsidR="00335075" w:rsidRPr="00335075" w:rsidRDefault="00335075" w:rsidP="00335075"/>
    <w:p w14:paraId="79A1C310" w14:textId="298E3527" w:rsidR="00FB58BF" w:rsidRDefault="00904CD9" w:rsidP="00C13664">
      <w:pPr>
        <w:pStyle w:val="Ttulo2"/>
      </w:pPr>
      <w:bookmarkStart w:id="13" w:name="_Toc161146546"/>
      <w:r w:rsidRPr="00904CD9">
        <w:rPr>
          <w:noProof/>
        </w:rPr>
        <w:drawing>
          <wp:anchor distT="0" distB="0" distL="114300" distR="114300" simplePos="0" relativeHeight="251881472" behindDoc="0" locked="0" layoutInCell="1" allowOverlap="1" wp14:anchorId="2228BC2E" wp14:editId="46382DD2">
            <wp:simplePos x="0" y="0"/>
            <wp:positionH relativeFrom="column">
              <wp:posOffset>1844040</wp:posOffset>
            </wp:positionH>
            <wp:positionV relativeFrom="paragraph">
              <wp:posOffset>725170</wp:posOffset>
            </wp:positionV>
            <wp:extent cx="4643755" cy="2569845"/>
            <wp:effectExtent l="0" t="0" r="4445" b="1905"/>
            <wp:wrapNone/>
            <wp:docPr id="608385968" name="IMG_Graf_tiempomedi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385968" name="IMG_Graf_tiempomedi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075"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3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6559B81A" w:rsidR="00FB58BF" w:rsidRDefault="00904CD9" w:rsidP="00350B4F">
      <w:pPr>
        <w:ind w:left="-284"/>
        <w:jc w:val="left"/>
      </w:pPr>
      <w:r w:rsidRPr="00904CD9">
        <w:rPr>
          <w:noProof/>
        </w:rPr>
        <w:drawing>
          <wp:anchor distT="0" distB="0" distL="114300" distR="114300" simplePos="0" relativeHeight="251842560" behindDoc="0" locked="0" layoutInCell="1" allowOverlap="1" wp14:anchorId="7DD78098" wp14:editId="3B4DBED5">
            <wp:simplePos x="0" y="0"/>
            <wp:positionH relativeFrom="column">
              <wp:posOffset>-451485</wp:posOffset>
            </wp:positionH>
            <wp:positionV relativeFrom="paragraph">
              <wp:posOffset>146050</wp:posOffset>
            </wp:positionV>
            <wp:extent cx="9676765" cy="3779520"/>
            <wp:effectExtent l="0" t="0" r="635" b="0"/>
            <wp:wrapNone/>
            <wp:docPr id="1577389853" name="IMG_Sol_reso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389853" name="IMG_Sol_resol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76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8BF">
        <w:br w:type="page"/>
      </w:r>
    </w:p>
    <w:p w14:paraId="13A9A76A" w14:textId="1514D3BF" w:rsidR="00BE3335" w:rsidRDefault="00BE3335" w:rsidP="00C13664">
      <w:pPr>
        <w:pStyle w:val="Ttulo2"/>
      </w:pPr>
      <w:bookmarkStart w:id="14" w:name="_Toc161146547"/>
      <w:r>
        <w:lastRenderedPageBreak/>
        <w:t>5.3.- Tiempo medio de la gestión desde la resolución de grado hasta la resolución de prestación, en días, por CCAA.</w:t>
      </w:r>
      <w:bookmarkEnd w:id="14"/>
    </w:p>
    <w:p w14:paraId="55451191" w14:textId="34A0A352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7D4C8DB9" w14:textId="2FD63AC2" w:rsidR="00165DF6" w:rsidRDefault="00904CD9" w:rsidP="00BE3335">
      <w:pPr>
        <w:ind w:left="-709"/>
      </w:pPr>
      <w:r w:rsidRPr="00904CD9">
        <w:rPr>
          <w:noProof/>
        </w:rPr>
        <w:drawing>
          <wp:anchor distT="0" distB="0" distL="114300" distR="114300" simplePos="0" relativeHeight="251844608" behindDoc="0" locked="0" layoutInCell="1" allowOverlap="1" wp14:anchorId="629F95A7" wp14:editId="522D883D">
            <wp:simplePos x="0" y="0"/>
            <wp:positionH relativeFrom="column">
              <wp:posOffset>-628650</wp:posOffset>
            </wp:positionH>
            <wp:positionV relativeFrom="paragraph">
              <wp:posOffset>168910</wp:posOffset>
            </wp:positionV>
            <wp:extent cx="9676765" cy="3779520"/>
            <wp:effectExtent l="0" t="0" r="635" b="0"/>
            <wp:wrapNone/>
            <wp:docPr id="717742632" name="IMG_Resol_reso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42632" name="IMG_Resol_resol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76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3DD6A" w14:textId="3E4229BA" w:rsidR="00165DF6" w:rsidRDefault="00165DF6" w:rsidP="00BE3335">
      <w:pPr>
        <w:ind w:left="-709"/>
      </w:pPr>
    </w:p>
    <w:p w14:paraId="1A2EF5F6" w14:textId="76C0AAB5" w:rsidR="00165DF6" w:rsidRDefault="00165DF6" w:rsidP="00BE3335">
      <w:pPr>
        <w:ind w:left="-709"/>
      </w:pPr>
    </w:p>
    <w:p w14:paraId="5B98C549" w14:textId="3F85492C" w:rsidR="00165DF6" w:rsidRDefault="00165DF6" w:rsidP="00BE3335">
      <w:pPr>
        <w:ind w:left="-709"/>
      </w:pPr>
    </w:p>
    <w:p w14:paraId="2E77180C" w14:textId="1EBA4BD2" w:rsidR="00165DF6" w:rsidRDefault="00165DF6" w:rsidP="00BE3335">
      <w:pPr>
        <w:ind w:left="-709"/>
      </w:pPr>
    </w:p>
    <w:p w14:paraId="68E922DE" w14:textId="2C037345" w:rsidR="00165DF6" w:rsidRDefault="00165DF6" w:rsidP="00BE3335">
      <w:pPr>
        <w:ind w:left="-709"/>
      </w:pPr>
    </w:p>
    <w:p w14:paraId="2F183DF8" w14:textId="525EE013" w:rsidR="00165DF6" w:rsidRDefault="00165DF6" w:rsidP="00BE3335">
      <w:pPr>
        <w:ind w:left="-709"/>
      </w:pPr>
    </w:p>
    <w:p w14:paraId="4B547931" w14:textId="77777777" w:rsidR="00165DF6" w:rsidRDefault="00165DF6" w:rsidP="00BE3335">
      <w:pPr>
        <w:ind w:left="-709"/>
      </w:pPr>
    </w:p>
    <w:p w14:paraId="3DC4AC95" w14:textId="77777777" w:rsidR="00165DF6" w:rsidRDefault="00165DF6" w:rsidP="00BE3335">
      <w:pPr>
        <w:ind w:left="-709"/>
      </w:pPr>
    </w:p>
    <w:p w14:paraId="354DE06F" w14:textId="4D44C165" w:rsidR="00165DF6" w:rsidRDefault="00165DF6" w:rsidP="00BE3335">
      <w:pPr>
        <w:ind w:left="-709"/>
      </w:pPr>
    </w:p>
    <w:p w14:paraId="4D6B4C4B" w14:textId="77777777" w:rsidR="00165DF6" w:rsidRDefault="00165DF6" w:rsidP="00BE3335">
      <w:pPr>
        <w:ind w:left="-709"/>
      </w:pPr>
    </w:p>
    <w:p w14:paraId="1BD3C06E" w14:textId="03B8DC29" w:rsidR="00165DF6" w:rsidRDefault="00165DF6" w:rsidP="00BE3335">
      <w:pPr>
        <w:ind w:left="-709"/>
      </w:pPr>
    </w:p>
    <w:p w14:paraId="39349C08" w14:textId="4A5FB89C" w:rsidR="00165DF6" w:rsidRDefault="00165DF6" w:rsidP="00BE3335">
      <w:pPr>
        <w:ind w:left="-709"/>
      </w:pPr>
    </w:p>
    <w:p w14:paraId="283063F6" w14:textId="57887148" w:rsidR="00165DF6" w:rsidRDefault="00165DF6" w:rsidP="00BE3335">
      <w:pPr>
        <w:ind w:left="-709"/>
      </w:pPr>
    </w:p>
    <w:p w14:paraId="1E9A45DB" w14:textId="77777777" w:rsidR="00165DF6" w:rsidRDefault="00165DF6" w:rsidP="00BE3335">
      <w:pPr>
        <w:ind w:left="-709"/>
      </w:pPr>
    </w:p>
    <w:p w14:paraId="1FE710A1" w14:textId="77777777" w:rsidR="00165DF6" w:rsidRDefault="00165DF6" w:rsidP="00BE3335">
      <w:pPr>
        <w:ind w:left="-709"/>
      </w:pPr>
    </w:p>
    <w:p w14:paraId="15D46F5B" w14:textId="2C96EA78" w:rsidR="00BE3335" w:rsidRDefault="00BE3335" w:rsidP="00C13664">
      <w:pPr>
        <w:pStyle w:val="Ttulo2"/>
      </w:pPr>
      <w:bookmarkStart w:id="15" w:name="_Toc161146548"/>
      <w:r>
        <w:lastRenderedPageBreak/>
        <w:t>5.4.- Tiempo medio de gestión desde la solicitud hasta la resolución de prestación, en días, por CCAA.</w:t>
      </w:r>
      <w:bookmarkEnd w:id="15"/>
    </w:p>
    <w:p w14:paraId="74F6E3F3" w14:textId="026160D2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7D8689E6" w:rsidR="00BE3335" w:rsidRDefault="00904CD9" w:rsidP="0053681D">
      <w:pPr>
        <w:ind w:left="-567"/>
        <w:jc w:val="center"/>
      </w:pPr>
      <w:r w:rsidRPr="00904CD9">
        <w:rPr>
          <w:noProof/>
        </w:rPr>
        <w:drawing>
          <wp:anchor distT="0" distB="0" distL="114300" distR="114300" simplePos="0" relativeHeight="251846656" behindDoc="0" locked="0" layoutInCell="1" allowOverlap="1" wp14:anchorId="094909CC" wp14:editId="2050F8E7">
            <wp:simplePos x="0" y="0"/>
            <wp:positionH relativeFrom="column">
              <wp:posOffset>-590550</wp:posOffset>
            </wp:positionH>
            <wp:positionV relativeFrom="paragraph">
              <wp:posOffset>255905</wp:posOffset>
            </wp:positionV>
            <wp:extent cx="9676765" cy="3779520"/>
            <wp:effectExtent l="0" t="0" r="635" b="0"/>
            <wp:wrapNone/>
            <wp:docPr id="185920626" name="IMG_Sol_pres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0626" name="IMG_Sol_pres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76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A5E65" w14:textId="722BBF25" w:rsidR="00C61C0C" w:rsidRDefault="00C61C0C" w:rsidP="00BE3335">
      <w:pPr>
        <w:ind w:left="-567"/>
      </w:pPr>
    </w:p>
    <w:p w14:paraId="2F463491" w14:textId="77777777" w:rsidR="00165DF6" w:rsidRDefault="00165DF6" w:rsidP="00BE3335">
      <w:pPr>
        <w:ind w:left="-567"/>
      </w:pPr>
    </w:p>
    <w:p w14:paraId="45D439F3" w14:textId="77777777" w:rsidR="00165DF6" w:rsidRDefault="00165DF6" w:rsidP="00BE3335">
      <w:pPr>
        <w:ind w:left="-567"/>
      </w:pPr>
    </w:p>
    <w:p w14:paraId="13CD4736" w14:textId="77777777" w:rsidR="00165DF6" w:rsidRDefault="00165DF6" w:rsidP="00BE3335">
      <w:pPr>
        <w:ind w:left="-567"/>
      </w:pPr>
    </w:p>
    <w:p w14:paraId="1CD32BD0" w14:textId="77777777" w:rsidR="00165DF6" w:rsidRDefault="00165DF6" w:rsidP="00BE3335">
      <w:pPr>
        <w:ind w:left="-567"/>
      </w:pPr>
    </w:p>
    <w:p w14:paraId="1C1126E2" w14:textId="77777777" w:rsidR="00165DF6" w:rsidRDefault="00165DF6" w:rsidP="00BE3335">
      <w:pPr>
        <w:ind w:left="-567"/>
      </w:pPr>
    </w:p>
    <w:p w14:paraId="5DA2C6D6" w14:textId="458C8A40" w:rsidR="00165DF6" w:rsidRDefault="00165DF6" w:rsidP="00BE3335">
      <w:pPr>
        <w:ind w:left="-567"/>
      </w:pPr>
    </w:p>
    <w:p w14:paraId="1376D698" w14:textId="3CEDDAA2" w:rsidR="00165DF6" w:rsidRDefault="00165DF6" w:rsidP="00BE3335">
      <w:pPr>
        <w:ind w:left="-567"/>
      </w:pPr>
    </w:p>
    <w:p w14:paraId="68EE9C48" w14:textId="471E7475" w:rsidR="00165DF6" w:rsidRDefault="00165DF6" w:rsidP="00BE3335">
      <w:pPr>
        <w:ind w:left="-567"/>
      </w:pPr>
    </w:p>
    <w:p w14:paraId="6AD7FDBF" w14:textId="04ED1E74" w:rsidR="00165DF6" w:rsidRDefault="00165DF6" w:rsidP="00BE3335">
      <w:pPr>
        <w:ind w:left="-567"/>
      </w:pPr>
    </w:p>
    <w:p w14:paraId="52EDDB1D" w14:textId="04E49B20" w:rsidR="00DF1C95" w:rsidRPr="003207B8" w:rsidRDefault="00DF1C95" w:rsidP="00DF1C95">
      <w:pPr>
        <w:pStyle w:val="NCapitulo"/>
        <w:ind w:left="720"/>
      </w:pPr>
      <w:r>
        <w:lastRenderedPageBreak/>
        <w:t>6</w:t>
      </w:r>
    </w:p>
    <w:p w14:paraId="09FBBE75" w14:textId="3EB407C7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49"/>
      <w:r>
        <w:t>Situación de la lista de espera a nivel nacional</w:t>
      </w:r>
      <w:bookmarkEnd w:id="16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33D4FC78" w:rsidR="00DF1C95" w:rsidRDefault="00DF1C95" w:rsidP="00DF1C95">
      <w:pPr>
        <w:ind w:left="-567"/>
      </w:pPr>
      <w:r>
        <w:br w:type="page"/>
      </w:r>
    </w:p>
    <w:p w14:paraId="3AFBF57A" w14:textId="4046B339" w:rsidR="00981390" w:rsidRDefault="00904CD9" w:rsidP="00DF1C95">
      <w:pPr>
        <w:ind w:left="-567"/>
      </w:pPr>
      <w:r w:rsidRPr="00904CD9">
        <w:rPr>
          <w:noProof/>
        </w:rPr>
        <w:lastRenderedPageBreak/>
        <w:drawing>
          <wp:anchor distT="0" distB="0" distL="114300" distR="114300" simplePos="0" relativeHeight="251830272" behindDoc="0" locked="0" layoutInCell="1" allowOverlap="1" wp14:anchorId="603E5FD7" wp14:editId="67E3CE59">
            <wp:simplePos x="0" y="0"/>
            <wp:positionH relativeFrom="column">
              <wp:posOffset>-462280</wp:posOffset>
            </wp:positionH>
            <wp:positionV relativeFrom="paragraph">
              <wp:posOffset>175895</wp:posOffset>
            </wp:positionV>
            <wp:extent cx="9716135" cy="1277620"/>
            <wp:effectExtent l="0" t="0" r="0" b="0"/>
            <wp:wrapNone/>
            <wp:docPr id="794083663" name="IMG_Lista_espe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083663" name="IMG_Lista_esper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13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4EBF1" w14:textId="77777777" w:rsidR="00981390" w:rsidRDefault="00981390" w:rsidP="00DF1C95">
      <w:pPr>
        <w:ind w:left="-567"/>
      </w:pPr>
    </w:p>
    <w:p w14:paraId="2DE6DC5A" w14:textId="77777777" w:rsidR="00981390" w:rsidRDefault="00981390" w:rsidP="00DF1C95">
      <w:pPr>
        <w:ind w:left="-567"/>
      </w:pPr>
    </w:p>
    <w:p w14:paraId="7B16F416" w14:textId="77777777" w:rsidR="00981390" w:rsidRDefault="00981390" w:rsidP="00DF1C95">
      <w:pPr>
        <w:ind w:left="-567"/>
      </w:pPr>
    </w:p>
    <w:p w14:paraId="7BB6FF42" w14:textId="77777777" w:rsidR="00981390" w:rsidRDefault="00981390" w:rsidP="00DF1C95">
      <w:pPr>
        <w:ind w:left="-567"/>
      </w:pPr>
    </w:p>
    <w:p w14:paraId="56B4DB74" w14:textId="77777777" w:rsidR="00981390" w:rsidRDefault="00981390" w:rsidP="00DF1C95">
      <w:pPr>
        <w:ind w:left="-567"/>
      </w:pPr>
    </w:p>
    <w:p w14:paraId="725C5CCF" w14:textId="1A9F8329" w:rsidR="00981390" w:rsidRDefault="00904CD9" w:rsidP="00DF1C95">
      <w:pPr>
        <w:ind w:left="-567"/>
      </w:pPr>
      <w:r w:rsidRPr="00904CD9">
        <w:rPr>
          <w:noProof/>
        </w:rPr>
        <w:drawing>
          <wp:anchor distT="0" distB="0" distL="114300" distR="114300" simplePos="0" relativeHeight="251879424" behindDoc="0" locked="0" layoutInCell="1" allowOverlap="1" wp14:anchorId="1D1A50E2" wp14:editId="333D1960">
            <wp:simplePos x="0" y="0"/>
            <wp:positionH relativeFrom="column">
              <wp:posOffset>1520190</wp:posOffset>
            </wp:positionH>
            <wp:positionV relativeFrom="paragraph">
              <wp:posOffset>195580</wp:posOffset>
            </wp:positionV>
            <wp:extent cx="5752465" cy="3992245"/>
            <wp:effectExtent l="0" t="0" r="635" b="8255"/>
            <wp:wrapNone/>
            <wp:docPr id="1077254639" name="IMG_Evo_listaespe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54639" name="IMG_Evo_listaesper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CB9E1" w14:textId="01345F42" w:rsidR="00981390" w:rsidRDefault="00981390" w:rsidP="00DF1C95">
      <w:pPr>
        <w:ind w:left="-567"/>
      </w:pPr>
    </w:p>
    <w:p w14:paraId="24166FF8" w14:textId="1403DC70" w:rsidR="00981390" w:rsidRDefault="00981390" w:rsidP="00DF1C95">
      <w:pPr>
        <w:ind w:left="-567"/>
      </w:pPr>
    </w:p>
    <w:p w14:paraId="1D78165B" w14:textId="1036661B" w:rsidR="00981390" w:rsidRDefault="00981390" w:rsidP="00DF1C95">
      <w:pPr>
        <w:ind w:left="-567"/>
      </w:pPr>
    </w:p>
    <w:p w14:paraId="12CFB401" w14:textId="69647B5D" w:rsidR="00981390" w:rsidRDefault="00981390" w:rsidP="00DF1C95">
      <w:pPr>
        <w:ind w:left="-567"/>
      </w:pPr>
    </w:p>
    <w:p w14:paraId="40DDC914" w14:textId="77777777" w:rsidR="00981390" w:rsidRDefault="00981390" w:rsidP="00DF1C95">
      <w:pPr>
        <w:ind w:left="-567"/>
      </w:pPr>
    </w:p>
    <w:p w14:paraId="6C2BE801" w14:textId="77777777" w:rsidR="00981390" w:rsidRDefault="00981390" w:rsidP="00DF1C95">
      <w:pPr>
        <w:ind w:left="-567"/>
      </w:pPr>
    </w:p>
    <w:p w14:paraId="51DBB32E" w14:textId="77777777" w:rsidR="00981390" w:rsidRDefault="00981390" w:rsidP="00DF1C95">
      <w:pPr>
        <w:ind w:left="-567"/>
      </w:pPr>
    </w:p>
    <w:p w14:paraId="74646379" w14:textId="6F052D92" w:rsidR="00DF1C95" w:rsidRDefault="00DF1C95" w:rsidP="00DF1C95">
      <w:pPr>
        <w:ind w:left="-567"/>
        <w:jc w:val="center"/>
      </w:pP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7" w:name="_Toc161146550"/>
      <w:r>
        <w:t>Situación de la lista de espera por Comunidad Autónoma</w:t>
      </w:r>
      <w:bookmarkEnd w:id="17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8" w:name="_Toc161146551"/>
      <w:r>
        <w:lastRenderedPageBreak/>
        <w:t>7.1.- Solicitudes sin resolución de grado con más de 6 meses de antigüedad y sin motivo de exclusión.</w:t>
      </w:r>
      <w:bookmarkEnd w:id="18"/>
    </w:p>
    <w:p w14:paraId="38AEE9AE" w14:textId="581B562E" w:rsidR="00DF1C95" w:rsidRPr="00DF1C95" w:rsidRDefault="00904CD9" w:rsidP="00DF1C95">
      <w:r w:rsidRPr="00904CD9">
        <w:rPr>
          <w:noProof/>
        </w:rPr>
        <w:drawing>
          <wp:anchor distT="0" distB="0" distL="114300" distR="114300" simplePos="0" relativeHeight="251832320" behindDoc="0" locked="0" layoutInCell="1" allowOverlap="1" wp14:anchorId="4560AAEC" wp14:editId="1DB69B14">
            <wp:simplePos x="0" y="0"/>
            <wp:positionH relativeFrom="column">
              <wp:posOffset>-546735</wp:posOffset>
            </wp:positionH>
            <wp:positionV relativeFrom="paragraph">
              <wp:posOffset>367030</wp:posOffset>
            </wp:positionV>
            <wp:extent cx="9618980" cy="3286760"/>
            <wp:effectExtent l="0" t="0" r="1270" b="8890"/>
            <wp:wrapNone/>
            <wp:docPr id="406561629" name="IMG_Listaespera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61629" name="IMG_Listaespera_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98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16F32" w14:textId="4E8F395A" w:rsidR="00DF1C95" w:rsidRPr="00DF1C95" w:rsidRDefault="00DF1C95" w:rsidP="00DF1C95">
      <w:pPr>
        <w:ind w:left="-851"/>
      </w:pPr>
    </w:p>
    <w:p w14:paraId="1ED5E9F4" w14:textId="7E880BFC" w:rsidR="00DF1C95" w:rsidRDefault="00FB58BF" w:rsidP="000C2995">
      <w:pPr>
        <w:pStyle w:val="Ttulo1"/>
      </w:pPr>
      <w:r>
        <w:br w:type="page"/>
      </w:r>
      <w:bookmarkStart w:id="19" w:name="_Toc161146552"/>
      <w:r w:rsidR="00DF1C95">
        <w:lastRenderedPageBreak/>
        <w:t>7.2.- Beneficiarios sin prestación con más de 6 meses de antigüedad y sin motivo de exclusión.</w:t>
      </w:r>
      <w:bookmarkEnd w:id="19"/>
    </w:p>
    <w:p w14:paraId="2EA5B8F0" w14:textId="75271DF4" w:rsidR="00DF1C95" w:rsidRDefault="00904CD9" w:rsidP="00DF1C95">
      <w:r w:rsidRPr="00904CD9">
        <w:rPr>
          <w:noProof/>
        </w:rPr>
        <w:drawing>
          <wp:anchor distT="0" distB="0" distL="114300" distR="114300" simplePos="0" relativeHeight="251834368" behindDoc="0" locked="0" layoutInCell="1" allowOverlap="1" wp14:anchorId="10F6A08F" wp14:editId="023AC4AF">
            <wp:simplePos x="0" y="0"/>
            <wp:positionH relativeFrom="column">
              <wp:posOffset>-495300</wp:posOffset>
            </wp:positionH>
            <wp:positionV relativeFrom="paragraph">
              <wp:posOffset>285115</wp:posOffset>
            </wp:positionV>
            <wp:extent cx="9618980" cy="3286760"/>
            <wp:effectExtent l="0" t="0" r="1270" b="8890"/>
            <wp:wrapNone/>
            <wp:docPr id="721904840" name="IMG_Listaespera_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04840" name="IMG_Listaespera_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98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591FC" w14:textId="142AC262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0800D4FE" w14:textId="77777777" w:rsidR="00895B1D" w:rsidRDefault="00895B1D" w:rsidP="00DF1C95">
      <w:pPr>
        <w:ind w:left="-851"/>
      </w:pPr>
    </w:p>
    <w:p w14:paraId="14E25781" w14:textId="77777777" w:rsidR="00895B1D" w:rsidRDefault="00895B1D" w:rsidP="00DF1C95">
      <w:pPr>
        <w:ind w:left="-851"/>
      </w:pPr>
    </w:p>
    <w:p w14:paraId="51CEA3F4" w14:textId="77777777" w:rsidR="00895B1D" w:rsidRDefault="00895B1D" w:rsidP="00DF1C95">
      <w:pPr>
        <w:ind w:left="-851"/>
      </w:pPr>
    </w:p>
    <w:p w14:paraId="2C2A7E6C" w14:textId="77777777" w:rsidR="00895B1D" w:rsidRDefault="00895B1D" w:rsidP="00DF1C95">
      <w:pPr>
        <w:ind w:left="-851"/>
      </w:pPr>
    </w:p>
    <w:p w14:paraId="51B2DB8A" w14:textId="77777777" w:rsidR="00895B1D" w:rsidRDefault="00895B1D" w:rsidP="00DF1C95">
      <w:pPr>
        <w:ind w:left="-851"/>
      </w:pPr>
    </w:p>
    <w:p w14:paraId="48A400B0" w14:textId="77777777" w:rsidR="00895B1D" w:rsidRDefault="00895B1D" w:rsidP="00DF1C95">
      <w:pPr>
        <w:ind w:left="-851"/>
      </w:pPr>
    </w:p>
    <w:p w14:paraId="611D562F" w14:textId="77777777" w:rsidR="00895B1D" w:rsidRDefault="00895B1D" w:rsidP="00DF1C95">
      <w:pPr>
        <w:ind w:left="-851"/>
      </w:pPr>
    </w:p>
    <w:p w14:paraId="73AC4F9C" w14:textId="77777777" w:rsidR="00895B1D" w:rsidRDefault="00895B1D" w:rsidP="00DF1C95">
      <w:pPr>
        <w:ind w:left="-851"/>
      </w:pPr>
    </w:p>
    <w:p w14:paraId="63928229" w14:textId="77777777" w:rsidR="00895B1D" w:rsidRDefault="00895B1D" w:rsidP="00DF1C95">
      <w:pPr>
        <w:ind w:left="-851"/>
      </w:pPr>
    </w:p>
    <w:p w14:paraId="0A88758F" w14:textId="77777777" w:rsidR="00895B1D" w:rsidRDefault="00895B1D" w:rsidP="00DF1C95">
      <w:pPr>
        <w:ind w:left="-851"/>
      </w:pPr>
    </w:p>
    <w:p w14:paraId="7AC0998A" w14:textId="77777777" w:rsidR="00895B1D" w:rsidRDefault="00895B1D" w:rsidP="00DF1C95">
      <w:pPr>
        <w:ind w:left="-851"/>
      </w:pPr>
    </w:p>
    <w:p w14:paraId="37D24CD8" w14:textId="77777777" w:rsidR="00895B1D" w:rsidRDefault="00895B1D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20" w:name="_Toc161146553"/>
      <w:r>
        <w:lastRenderedPageBreak/>
        <w:t>7.3.- Beneficiarios con prestación no efectiva con más de 6 meses de antigüedad y sin motivo de exclusión.</w:t>
      </w:r>
      <w:bookmarkEnd w:id="20"/>
    </w:p>
    <w:p w14:paraId="7FE7C593" w14:textId="33A7AADC" w:rsidR="00DF1C95" w:rsidRDefault="00904CD9" w:rsidP="00DF1C95">
      <w:r w:rsidRPr="00904CD9">
        <w:rPr>
          <w:noProof/>
        </w:rPr>
        <w:drawing>
          <wp:anchor distT="0" distB="0" distL="114300" distR="114300" simplePos="0" relativeHeight="251836416" behindDoc="0" locked="0" layoutInCell="1" allowOverlap="1" wp14:anchorId="193D8993" wp14:editId="295DE74B">
            <wp:simplePos x="0" y="0"/>
            <wp:positionH relativeFrom="column">
              <wp:posOffset>-533400</wp:posOffset>
            </wp:positionH>
            <wp:positionV relativeFrom="paragraph">
              <wp:posOffset>27940</wp:posOffset>
            </wp:positionV>
            <wp:extent cx="9618980" cy="3286760"/>
            <wp:effectExtent l="0" t="0" r="1270" b="8890"/>
            <wp:wrapNone/>
            <wp:docPr id="29313719" name="IMG_Listaespera_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3719" name="IMG_Listaespera_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98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2F068" w14:textId="4DA0A9B7" w:rsidR="00AF6619" w:rsidRDefault="00AF6619" w:rsidP="00DF1C95">
      <w:pPr>
        <w:ind w:left="-851"/>
      </w:pPr>
    </w:p>
    <w:p w14:paraId="468BC500" w14:textId="77777777" w:rsidR="00895B1D" w:rsidRDefault="00895B1D" w:rsidP="00DF1C95">
      <w:pPr>
        <w:ind w:left="-851"/>
      </w:pPr>
    </w:p>
    <w:p w14:paraId="671701F2" w14:textId="77777777" w:rsidR="00895B1D" w:rsidRDefault="00895B1D" w:rsidP="00DF1C95">
      <w:pPr>
        <w:ind w:left="-851"/>
      </w:pPr>
    </w:p>
    <w:p w14:paraId="76DED8F3" w14:textId="77777777" w:rsidR="00895B1D" w:rsidRDefault="00895B1D" w:rsidP="00DF1C95">
      <w:pPr>
        <w:ind w:left="-851"/>
      </w:pPr>
    </w:p>
    <w:p w14:paraId="510DFF28" w14:textId="77777777" w:rsidR="00895B1D" w:rsidRDefault="00895B1D" w:rsidP="00DF1C95">
      <w:pPr>
        <w:ind w:left="-851"/>
      </w:pPr>
    </w:p>
    <w:p w14:paraId="7B29304E" w14:textId="77777777" w:rsidR="00895B1D" w:rsidRDefault="00895B1D" w:rsidP="00DF1C95">
      <w:pPr>
        <w:ind w:left="-851"/>
      </w:pPr>
    </w:p>
    <w:p w14:paraId="075992D2" w14:textId="77777777" w:rsidR="00895B1D" w:rsidRDefault="00895B1D" w:rsidP="00DF1C95">
      <w:pPr>
        <w:ind w:left="-851"/>
      </w:pPr>
    </w:p>
    <w:p w14:paraId="5B73805C" w14:textId="77777777" w:rsidR="00895B1D" w:rsidRDefault="00895B1D" w:rsidP="00DF1C95">
      <w:pPr>
        <w:ind w:left="-851"/>
      </w:pPr>
    </w:p>
    <w:p w14:paraId="7B4251B7" w14:textId="77777777" w:rsidR="00895B1D" w:rsidRDefault="00895B1D" w:rsidP="00DF1C95">
      <w:pPr>
        <w:ind w:left="-851"/>
      </w:pPr>
    </w:p>
    <w:p w14:paraId="243E6603" w14:textId="77777777" w:rsidR="00895B1D" w:rsidRDefault="00895B1D" w:rsidP="00DF1C95">
      <w:pPr>
        <w:ind w:left="-851"/>
      </w:pPr>
    </w:p>
    <w:p w14:paraId="61E6591A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57EEBAC4" w14:textId="77777777" w:rsidR="00895B1D" w:rsidRDefault="00895B1D" w:rsidP="00DF1C95">
      <w:pPr>
        <w:ind w:left="-851"/>
      </w:pPr>
    </w:p>
    <w:p w14:paraId="508B74EA" w14:textId="77777777" w:rsidR="00895B1D" w:rsidRDefault="00895B1D" w:rsidP="00DF1C95">
      <w:pPr>
        <w:ind w:left="-851"/>
      </w:pPr>
    </w:p>
    <w:p w14:paraId="12947B89" w14:textId="77777777" w:rsidR="00895B1D" w:rsidRDefault="00895B1D" w:rsidP="00DF1C95">
      <w:pPr>
        <w:ind w:left="-851"/>
      </w:pPr>
    </w:p>
    <w:p w14:paraId="0D94075E" w14:textId="77777777" w:rsidR="00895B1D" w:rsidRDefault="00895B1D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1" w:name="_Toc161146554"/>
      <w:r>
        <w:lastRenderedPageBreak/>
        <w:t>7.4.- Lista de espera total:</w:t>
      </w:r>
      <w:bookmarkEnd w:id="21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543BCE8E" w:rsidR="00DF1C95" w:rsidRDefault="00904CD9" w:rsidP="00254C25">
      <w:pPr>
        <w:ind w:left="-709"/>
      </w:pPr>
      <w:r w:rsidRPr="00904CD9">
        <w:rPr>
          <w:noProof/>
        </w:rPr>
        <w:drawing>
          <wp:anchor distT="0" distB="0" distL="114300" distR="114300" simplePos="0" relativeHeight="251838464" behindDoc="0" locked="0" layoutInCell="1" allowOverlap="1" wp14:anchorId="292B6256" wp14:editId="68BD9A07">
            <wp:simplePos x="0" y="0"/>
            <wp:positionH relativeFrom="column">
              <wp:posOffset>-466725</wp:posOffset>
            </wp:positionH>
            <wp:positionV relativeFrom="paragraph">
              <wp:posOffset>247015</wp:posOffset>
            </wp:positionV>
            <wp:extent cx="9618980" cy="3286760"/>
            <wp:effectExtent l="0" t="0" r="1270" b="8890"/>
            <wp:wrapNone/>
            <wp:docPr id="1297894238" name="IMG_Listaespera_tot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894238" name="IMG_Listaespera_total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98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2" w:name="_Hlk141684064"/>
      <w:bookmarkEnd w:id="22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434BC95D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53963" name="Logo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3E0B5E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DE9F1" w14:textId="77777777" w:rsidR="00FA2911" w:rsidRDefault="00FA2911" w:rsidP="002713D9">
      <w:pPr>
        <w:spacing w:after="0" w:line="240" w:lineRule="auto"/>
      </w:pPr>
      <w:r>
        <w:separator/>
      </w:r>
    </w:p>
  </w:endnote>
  <w:endnote w:type="continuationSeparator" w:id="0">
    <w:p w14:paraId="38E76269" w14:textId="77777777" w:rsidR="00FA2911" w:rsidRDefault="00FA2911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7528D" w14:textId="77777777" w:rsidR="00FA2911" w:rsidRDefault="00FA2911" w:rsidP="002713D9">
      <w:pPr>
        <w:spacing w:after="0" w:line="240" w:lineRule="auto"/>
      </w:pPr>
      <w:r>
        <w:separator/>
      </w:r>
    </w:p>
  </w:footnote>
  <w:footnote w:type="continuationSeparator" w:id="0">
    <w:p w14:paraId="0D1479B0" w14:textId="77777777" w:rsidR="00FA2911" w:rsidRDefault="00FA2911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61AD77F1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Encabezad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5A937A80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1A71B3">
                            <w:rPr>
                              <w:b/>
                              <w:bCs/>
                            </w:rPr>
                            <w:t>30</w:t>
                          </w:r>
                          <w:r w:rsidR="000C2995" w:rsidRPr="000C2995">
                            <w:rPr>
                              <w:b/>
                              <w:bCs/>
                            </w:rPr>
                            <w:t xml:space="preserve"> de </w:t>
                          </w:r>
                          <w:r w:rsidR="001A71B3">
                            <w:rPr>
                              <w:b/>
                              <w:bCs/>
                            </w:rPr>
                            <w:t>junio</w:t>
                          </w:r>
                          <w:r w:rsidR="000C2995" w:rsidRPr="000C2995">
                            <w:rPr>
                              <w:b/>
                              <w:bCs/>
                            </w:rPr>
                            <w:t xml:space="preserve"> de 2026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Encabezado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5A937A80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1A71B3">
                      <w:rPr>
                        <w:b/>
                        <w:bCs/>
                      </w:rPr>
                      <w:t>30</w:t>
                    </w:r>
                    <w:r w:rsidR="000C2995" w:rsidRPr="000C2995">
                      <w:rPr>
                        <w:b/>
                        <w:bCs/>
                      </w:rPr>
                      <w:t xml:space="preserve"> de </w:t>
                    </w:r>
                    <w:r w:rsidR="001A71B3">
                      <w:rPr>
                        <w:b/>
                        <w:bCs/>
                      </w:rPr>
                      <w:t>junio</w:t>
                    </w:r>
                    <w:r w:rsidR="000C2995" w:rsidRPr="000C2995">
                      <w:rPr>
                        <w:b/>
                        <w:bCs/>
                      </w:rPr>
                      <w:t xml:space="preserve"> de 2026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D892F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Encabezad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3C38E1B5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CF6684">
                            <w:rPr>
                              <w:b/>
                              <w:bCs/>
                            </w:rPr>
                            <w:t>30</w:t>
                          </w:r>
                          <w:r w:rsidR="000C2995" w:rsidRPr="000C2995">
                            <w:rPr>
                              <w:b/>
                              <w:bCs/>
                            </w:rPr>
                            <w:t xml:space="preserve"> de </w:t>
                          </w:r>
                          <w:r w:rsidR="00CF6684">
                            <w:rPr>
                              <w:b/>
                              <w:bCs/>
                            </w:rPr>
                            <w:t>junio</w:t>
                          </w:r>
                          <w:r w:rsidR="000C2995" w:rsidRPr="000C2995">
                            <w:rPr>
                              <w:b/>
                              <w:bCs/>
                            </w:rPr>
                            <w:t xml:space="preserve"> de 2026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3C38E1B5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CF6684">
                      <w:rPr>
                        <w:b/>
                        <w:bCs/>
                      </w:rPr>
                      <w:t>30</w:t>
                    </w:r>
                    <w:r w:rsidR="000C2995" w:rsidRPr="000C2995">
                      <w:rPr>
                        <w:b/>
                        <w:bCs/>
                      </w:rPr>
                      <w:t xml:space="preserve"> de </w:t>
                    </w:r>
                    <w:r w:rsidR="00CF6684">
                      <w:rPr>
                        <w:b/>
                        <w:bCs/>
                      </w:rPr>
                      <w:t>junio</w:t>
                    </w:r>
                    <w:r w:rsidR="000C2995" w:rsidRPr="000C2995">
                      <w:rPr>
                        <w:b/>
                        <w:bCs/>
                      </w:rPr>
                      <w:t xml:space="preserve"> de 2026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49000A5F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7890313" name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23A8E"/>
    <w:rsid w:val="000244EE"/>
    <w:rsid w:val="00034421"/>
    <w:rsid w:val="00034A82"/>
    <w:rsid w:val="00035784"/>
    <w:rsid w:val="000601CF"/>
    <w:rsid w:val="000606D4"/>
    <w:rsid w:val="00070041"/>
    <w:rsid w:val="00073EE9"/>
    <w:rsid w:val="00074DE7"/>
    <w:rsid w:val="0008767B"/>
    <w:rsid w:val="000954A4"/>
    <w:rsid w:val="000A369F"/>
    <w:rsid w:val="000B02B3"/>
    <w:rsid w:val="000B037A"/>
    <w:rsid w:val="000C06E2"/>
    <w:rsid w:val="000C2995"/>
    <w:rsid w:val="000D256F"/>
    <w:rsid w:val="000E5DF2"/>
    <w:rsid w:val="00102DB6"/>
    <w:rsid w:val="0010673F"/>
    <w:rsid w:val="001312ED"/>
    <w:rsid w:val="0013338B"/>
    <w:rsid w:val="00153D61"/>
    <w:rsid w:val="001635AF"/>
    <w:rsid w:val="00165DF6"/>
    <w:rsid w:val="00187945"/>
    <w:rsid w:val="00193E3C"/>
    <w:rsid w:val="00195507"/>
    <w:rsid w:val="00195E7F"/>
    <w:rsid w:val="001A0D8B"/>
    <w:rsid w:val="001A71B3"/>
    <w:rsid w:val="001A78BE"/>
    <w:rsid w:val="001B3809"/>
    <w:rsid w:val="001B5479"/>
    <w:rsid w:val="001C3FAD"/>
    <w:rsid w:val="001D2069"/>
    <w:rsid w:val="001D7C79"/>
    <w:rsid w:val="001E1EDB"/>
    <w:rsid w:val="00230012"/>
    <w:rsid w:val="00230021"/>
    <w:rsid w:val="00242BBE"/>
    <w:rsid w:val="00252CCA"/>
    <w:rsid w:val="00254C25"/>
    <w:rsid w:val="00256F95"/>
    <w:rsid w:val="0026767B"/>
    <w:rsid w:val="002713D9"/>
    <w:rsid w:val="00274498"/>
    <w:rsid w:val="002777ED"/>
    <w:rsid w:val="002A421A"/>
    <w:rsid w:val="002A4301"/>
    <w:rsid w:val="002B0F0D"/>
    <w:rsid w:val="002B2C54"/>
    <w:rsid w:val="002B4D37"/>
    <w:rsid w:val="002B69A0"/>
    <w:rsid w:val="002B7A10"/>
    <w:rsid w:val="002C5C27"/>
    <w:rsid w:val="002D6254"/>
    <w:rsid w:val="002E071B"/>
    <w:rsid w:val="00305A38"/>
    <w:rsid w:val="00312103"/>
    <w:rsid w:val="00313441"/>
    <w:rsid w:val="0031408F"/>
    <w:rsid w:val="00324F38"/>
    <w:rsid w:val="00325033"/>
    <w:rsid w:val="00335075"/>
    <w:rsid w:val="00350B4F"/>
    <w:rsid w:val="0035113B"/>
    <w:rsid w:val="00352DCD"/>
    <w:rsid w:val="00367DF6"/>
    <w:rsid w:val="00396437"/>
    <w:rsid w:val="003A5764"/>
    <w:rsid w:val="003C1CA9"/>
    <w:rsid w:val="003C232C"/>
    <w:rsid w:val="003C7CB2"/>
    <w:rsid w:val="003D00CE"/>
    <w:rsid w:val="003D3B31"/>
    <w:rsid w:val="003E0B5E"/>
    <w:rsid w:val="003E1E34"/>
    <w:rsid w:val="003E3C5F"/>
    <w:rsid w:val="003F2438"/>
    <w:rsid w:val="003F2EF2"/>
    <w:rsid w:val="003F38D0"/>
    <w:rsid w:val="004058D1"/>
    <w:rsid w:val="0040693F"/>
    <w:rsid w:val="00412F29"/>
    <w:rsid w:val="00416A11"/>
    <w:rsid w:val="004276E7"/>
    <w:rsid w:val="00432F31"/>
    <w:rsid w:val="004371F3"/>
    <w:rsid w:val="004443B3"/>
    <w:rsid w:val="00444413"/>
    <w:rsid w:val="00467E3C"/>
    <w:rsid w:val="00467FD0"/>
    <w:rsid w:val="004A1615"/>
    <w:rsid w:val="004B4519"/>
    <w:rsid w:val="004D442D"/>
    <w:rsid w:val="004E14E8"/>
    <w:rsid w:val="004E151E"/>
    <w:rsid w:val="004E17CC"/>
    <w:rsid w:val="0050515B"/>
    <w:rsid w:val="00507245"/>
    <w:rsid w:val="00513D07"/>
    <w:rsid w:val="00526764"/>
    <w:rsid w:val="005274DD"/>
    <w:rsid w:val="0053681D"/>
    <w:rsid w:val="00545DDA"/>
    <w:rsid w:val="005470A0"/>
    <w:rsid w:val="005631FC"/>
    <w:rsid w:val="00576754"/>
    <w:rsid w:val="00577E28"/>
    <w:rsid w:val="00590744"/>
    <w:rsid w:val="005A46B2"/>
    <w:rsid w:val="005B0D56"/>
    <w:rsid w:val="005C5E7B"/>
    <w:rsid w:val="005D0AF2"/>
    <w:rsid w:val="005D0CB5"/>
    <w:rsid w:val="0061480A"/>
    <w:rsid w:val="0063399B"/>
    <w:rsid w:val="00635090"/>
    <w:rsid w:val="00643873"/>
    <w:rsid w:val="00650ECB"/>
    <w:rsid w:val="00657361"/>
    <w:rsid w:val="00664275"/>
    <w:rsid w:val="006707F7"/>
    <w:rsid w:val="0067387D"/>
    <w:rsid w:val="00673DE0"/>
    <w:rsid w:val="006778A2"/>
    <w:rsid w:val="006A358F"/>
    <w:rsid w:val="006E4AFB"/>
    <w:rsid w:val="006F6262"/>
    <w:rsid w:val="00715124"/>
    <w:rsid w:val="00717157"/>
    <w:rsid w:val="00721DB9"/>
    <w:rsid w:val="0072223E"/>
    <w:rsid w:val="0072294F"/>
    <w:rsid w:val="00727C34"/>
    <w:rsid w:val="00743EAA"/>
    <w:rsid w:val="0075469E"/>
    <w:rsid w:val="00786E54"/>
    <w:rsid w:val="00792D6D"/>
    <w:rsid w:val="007A0AA5"/>
    <w:rsid w:val="007A0D4B"/>
    <w:rsid w:val="007B07AB"/>
    <w:rsid w:val="007B55CC"/>
    <w:rsid w:val="007C65D8"/>
    <w:rsid w:val="007C6B9F"/>
    <w:rsid w:val="007F078C"/>
    <w:rsid w:val="007F42C5"/>
    <w:rsid w:val="007F4D36"/>
    <w:rsid w:val="008023BC"/>
    <w:rsid w:val="008247A9"/>
    <w:rsid w:val="0082614E"/>
    <w:rsid w:val="00826B0E"/>
    <w:rsid w:val="00895B1D"/>
    <w:rsid w:val="008C1C9C"/>
    <w:rsid w:val="008D2848"/>
    <w:rsid w:val="008F0919"/>
    <w:rsid w:val="008F6A60"/>
    <w:rsid w:val="009024AE"/>
    <w:rsid w:val="00904CD9"/>
    <w:rsid w:val="00906787"/>
    <w:rsid w:val="00906AD0"/>
    <w:rsid w:val="0093028B"/>
    <w:rsid w:val="00931F89"/>
    <w:rsid w:val="009452D1"/>
    <w:rsid w:val="0094646E"/>
    <w:rsid w:val="00960993"/>
    <w:rsid w:val="009646BD"/>
    <w:rsid w:val="00981390"/>
    <w:rsid w:val="0099006F"/>
    <w:rsid w:val="009B031B"/>
    <w:rsid w:val="009B6F63"/>
    <w:rsid w:val="009C01B1"/>
    <w:rsid w:val="00A00433"/>
    <w:rsid w:val="00A12C25"/>
    <w:rsid w:val="00A153EC"/>
    <w:rsid w:val="00A32C14"/>
    <w:rsid w:val="00A37CE5"/>
    <w:rsid w:val="00A402D4"/>
    <w:rsid w:val="00A41EDA"/>
    <w:rsid w:val="00A43D1A"/>
    <w:rsid w:val="00A50C1E"/>
    <w:rsid w:val="00A54437"/>
    <w:rsid w:val="00A6383E"/>
    <w:rsid w:val="00A66A66"/>
    <w:rsid w:val="00A6789A"/>
    <w:rsid w:val="00A7185C"/>
    <w:rsid w:val="00A85D52"/>
    <w:rsid w:val="00A941D1"/>
    <w:rsid w:val="00A941F3"/>
    <w:rsid w:val="00A97635"/>
    <w:rsid w:val="00AA2002"/>
    <w:rsid w:val="00AC2A6D"/>
    <w:rsid w:val="00AD3D10"/>
    <w:rsid w:val="00AF5036"/>
    <w:rsid w:val="00AF6619"/>
    <w:rsid w:val="00B13AE2"/>
    <w:rsid w:val="00B227A9"/>
    <w:rsid w:val="00B418B0"/>
    <w:rsid w:val="00B43948"/>
    <w:rsid w:val="00B45C02"/>
    <w:rsid w:val="00B721FA"/>
    <w:rsid w:val="00B76C09"/>
    <w:rsid w:val="00B9402A"/>
    <w:rsid w:val="00B946F8"/>
    <w:rsid w:val="00BB47DD"/>
    <w:rsid w:val="00BB517B"/>
    <w:rsid w:val="00BC06C6"/>
    <w:rsid w:val="00BC075E"/>
    <w:rsid w:val="00BC273B"/>
    <w:rsid w:val="00BD06F4"/>
    <w:rsid w:val="00BE3335"/>
    <w:rsid w:val="00C012CC"/>
    <w:rsid w:val="00C0630C"/>
    <w:rsid w:val="00C07E33"/>
    <w:rsid w:val="00C11FF8"/>
    <w:rsid w:val="00C13664"/>
    <w:rsid w:val="00C23AA9"/>
    <w:rsid w:val="00C32597"/>
    <w:rsid w:val="00C3288F"/>
    <w:rsid w:val="00C40EF1"/>
    <w:rsid w:val="00C41656"/>
    <w:rsid w:val="00C56F69"/>
    <w:rsid w:val="00C617EB"/>
    <w:rsid w:val="00C61C0C"/>
    <w:rsid w:val="00C6477E"/>
    <w:rsid w:val="00C67067"/>
    <w:rsid w:val="00C70BCB"/>
    <w:rsid w:val="00C712AC"/>
    <w:rsid w:val="00C831DE"/>
    <w:rsid w:val="00CA0B26"/>
    <w:rsid w:val="00CC26F8"/>
    <w:rsid w:val="00CC533C"/>
    <w:rsid w:val="00CD3C6A"/>
    <w:rsid w:val="00CD67CD"/>
    <w:rsid w:val="00CF6684"/>
    <w:rsid w:val="00D13C6B"/>
    <w:rsid w:val="00D16737"/>
    <w:rsid w:val="00D23792"/>
    <w:rsid w:val="00D2535A"/>
    <w:rsid w:val="00D50BF0"/>
    <w:rsid w:val="00D50D8F"/>
    <w:rsid w:val="00D6143B"/>
    <w:rsid w:val="00D6664F"/>
    <w:rsid w:val="00D66A31"/>
    <w:rsid w:val="00D7649A"/>
    <w:rsid w:val="00D76E0A"/>
    <w:rsid w:val="00D856A0"/>
    <w:rsid w:val="00D9022F"/>
    <w:rsid w:val="00D9561C"/>
    <w:rsid w:val="00DC379C"/>
    <w:rsid w:val="00DD3E11"/>
    <w:rsid w:val="00DE5C69"/>
    <w:rsid w:val="00DF1C95"/>
    <w:rsid w:val="00DF21CD"/>
    <w:rsid w:val="00DF44A1"/>
    <w:rsid w:val="00E1644D"/>
    <w:rsid w:val="00E24FD1"/>
    <w:rsid w:val="00E261B5"/>
    <w:rsid w:val="00E54B04"/>
    <w:rsid w:val="00E56E92"/>
    <w:rsid w:val="00E632F6"/>
    <w:rsid w:val="00E767A1"/>
    <w:rsid w:val="00E85598"/>
    <w:rsid w:val="00E85AFB"/>
    <w:rsid w:val="00E91A38"/>
    <w:rsid w:val="00E951AE"/>
    <w:rsid w:val="00E9767C"/>
    <w:rsid w:val="00EA2857"/>
    <w:rsid w:val="00EA3569"/>
    <w:rsid w:val="00EC22EA"/>
    <w:rsid w:val="00ED146C"/>
    <w:rsid w:val="00ED6666"/>
    <w:rsid w:val="00EE29A4"/>
    <w:rsid w:val="00F51B30"/>
    <w:rsid w:val="00F60D8D"/>
    <w:rsid w:val="00F62D49"/>
    <w:rsid w:val="00F7518B"/>
    <w:rsid w:val="00F86C4E"/>
    <w:rsid w:val="00F97A84"/>
    <w:rsid w:val="00FA0E81"/>
    <w:rsid w:val="00FA2911"/>
    <w:rsid w:val="00FA340E"/>
    <w:rsid w:val="00FA4068"/>
    <w:rsid w:val="00FA5886"/>
    <w:rsid w:val="00FB58BF"/>
    <w:rsid w:val="00FE0C3D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Fuerte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3_plantilla_horizontal_dependencia_morado.dotx</Template>
  <TotalTime>334</TotalTime>
  <Pages>31</Pages>
  <Words>1822</Words>
  <Characters>10024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Paloma García Rueda</cp:lastModifiedBy>
  <cp:revision>38</cp:revision>
  <cp:lastPrinted>2026-03-05T09:42:00Z</cp:lastPrinted>
  <dcterms:created xsi:type="dcterms:W3CDTF">2026-03-13T08:48:00Z</dcterms:created>
  <dcterms:modified xsi:type="dcterms:W3CDTF">2026-07-07T11:46:00Z</dcterms:modified>
</cp:coreProperties>
</file>