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43F22704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3033B2F7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863753">
                              <w:t>31 de julio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3033B2F7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863753">
                        <w:t>31 de julio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680C890A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01FF73C1" w:rsidR="00E951AE" w:rsidRDefault="004679C7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F3A7D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6295551B" w:rsidR="009C01B1" w:rsidRDefault="004679C7" w:rsidP="009C01B1">
      <w:pPr>
        <w:jc w:val="center"/>
      </w:pPr>
      <w:r>
        <w:lastRenderedPageBreak/>
        <w:pict w14:anchorId="11361376">
          <v:shape id="_x0000_i1204" type="#_x0000_t75" style="width:351.75pt;height:202.5pt">
            <v:imagedata r:id="rId17" o:title=""/>
          </v:shape>
        </w:pict>
      </w:r>
    </w:p>
    <w:p w14:paraId="542B6D4D" w14:textId="587A4880" w:rsidR="009C01B1" w:rsidRDefault="004679C7">
      <w:r>
        <w:rPr>
          <w:noProof/>
        </w:rPr>
        <w:pict w14:anchorId="1B7451FE">
          <v:shape id="_x0000_s2155" type="#_x0000_t75" style="position:absolute;left:0;text-align:left;margin-left:358.95pt;margin-top:22.65pt;width:234.95pt;height:113.8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B7EB601">
          <v:shape id="_x0000_s2154" type="#_x0000_t75" style="position:absolute;left:0;text-align:left;margin-left:-23.55pt;margin-top:22.65pt;width:241.7pt;height:115.8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6B8D8D1A" w14:textId="77777777" w:rsidR="00863753" w:rsidRDefault="00863753" w:rsidP="009C01B1">
      <w:pPr>
        <w:pStyle w:val="NCapitulo"/>
        <w:ind w:left="720"/>
      </w:pPr>
    </w:p>
    <w:p w14:paraId="08002577" w14:textId="70B1AED8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542A0470" w:rsidR="009C01B1" w:rsidRDefault="004679C7" w:rsidP="009C01B1">
      <w:pPr>
        <w:ind w:left="-1134"/>
      </w:pPr>
      <w:r>
        <w:lastRenderedPageBreak/>
        <w:pict w14:anchorId="56C4BA40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02395B21">
          <v:shape id="_x0000_s2153" type="#_x0000_t75" style="position:absolute;left:0;text-align:left;margin-left:332.7pt;margin-top:251.35pt;width:236.1pt;height:131.0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4C405BD5">
          <v:shape id="_x0000_s2152" type="#_x0000_t75" style="position:absolute;left:0;text-align:left;margin-left:-55.8pt;margin-top:228.4pt;width:256.95pt;height:141.2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6E23A20C" w14:textId="77777777" w:rsidR="00863753" w:rsidRDefault="00863753" w:rsidP="001E1EDB">
      <w:pPr>
        <w:pStyle w:val="NCapitulo"/>
        <w:ind w:left="720"/>
      </w:pPr>
    </w:p>
    <w:p w14:paraId="57C18F26" w14:textId="0368FFA2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09622A58" w:rsidR="009C01B1" w:rsidRDefault="004679C7" w:rsidP="002D6254">
      <w:pPr>
        <w:ind w:left="-142"/>
      </w:pPr>
      <w:r>
        <w:rPr>
          <w:noProof/>
        </w:rPr>
        <w:lastRenderedPageBreak/>
        <w:pict w14:anchorId="05C79B98">
          <v:shape id="_x0000_s2151" type="#_x0000_t75" style="position:absolute;left:0;text-align:left;margin-left:-22.8pt;margin-top:265.65pt;width:187.05pt;height:123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202654CC">
          <v:shape id="_x0000_s2150" type="#_x0000_t75" style="position:absolute;left:0;text-align:left;margin-left:379.7pt;margin-top:267.9pt;width:202.3pt;height:120.3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439D6CC2">
          <v:shape id="_x0000_i1202" type="#_x0000_t75" style="width:726pt;height:247.5pt">
            <v:imagedata r:id="rId25" o:title=""/>
          </v:shape>
        </w:pict>
      </w:r>
    </w:p>
    <w:p w14:paraId="56717B40" w14:textId="7306B51A" w:rsidR="00AD3D10" w:rsidRDefault="004679C7">
      <w:pPr>
        <w:jc w:val="left"/>
      </w:pPr>
      <w:r>
        <w:rPr>
          <w:noProof/>
        </w:rPr>
        <w:lastRenderedPageBreak/>
        <w:pict w14:anchorId="057E1D42">
          <v:shape id="_x0000_s2149" type="#_x0000_t75" style="position:absolute;margin-left:-14.35pt;margin-top:259.8pt;width:190.5pt;height:112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6EE7ED25">
          <v:shape id="_x0000_s2148" type="#_x0000_t75" style="position:absolute;margin-left:366.35pt;margin-top:257.6pt;width:222.75pt;height:128.1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1EC47D46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7E407290">
          <v:shape id="_x0000_s2147" type="#_x0000_t75" style="position:absolute;margin-left:328pt;margin-top:251.5pt;width:255.8pt;height:93.4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631B0878">
          <v:shape id="_x0000_s2146" type="#_x0000_t75" style="position:absolute;margin-left:-20.15pt;margin-top:245.9pt;width:193.9pt;height:118.4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10B05F3B">
          <v:shape id="_x0000_i1200" type="#_x0000_t75" style="width:670.5pt;height:225.75pt">
            <v:imagedata r:id="rId31" o:title=""/>
          </v:shape>
        </w:pict>
      </w:r>
    </w:p>
    <w:p w14:paraId="642501DE" w14:textId="626A915B" w:rsidR="00153D61" w:rsidRDefault="004679C7">
      <w:pPr>
        <w:jc w:val="left"/>
      </w:pPr>
      <w:r>
        <w:rPr>
          <w:noProof/>
        </w:rPr>
        <w:lastRenderedPageBreak/>
        <w:pict w14:anchorId="7685262A">
          <v:shape id="_x0000_s2145" type="#_x0000_t75" style="position:absolute;margin-left:316.95pt;margin-top:255.15pt;width:226.15pt;height:124.7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670D8E04">
          <v:shape id="_x0000_s2144" type="#_x0000_t75" style="position:absolute;margin-left:-45.3pt;margin-top:258.65pt;width:184.85pt;height:111.7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6B381AD7">
          <v:shape id="_x0000_i1199" type="#_x0000_t75" style="width:714pt;height:240pt">
            <v:imagedata r:id="rId34" o:title=""/>
          </v:shape>
        </w:pict>
      </w:r>
    </w:p>
    <w:p w14:paraId="09ED84BC" w14:textId="4F214EDE" w:rsidR="00153D61" w:rsidRDefault="004679C7">
      <w:pPr>
        <w:jc w:val="left"/>
      </w:pPr>
      <w:r>
        <w:rPr>
          <w:noProof/>
        </w:rPr>
        <w:lastRenderedPageBreak/>
        <w:pict w14:anchorId="292A1982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4A97D3EC">
          <v:shape id="_x0000_s2142" type="#_x0000_t75" style="position:absolute;margin-left:295.2pt;margin-top:255.15pt;width:276.25pt;height:97.8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18F0B021" w:rsidR="00153D61" w:rsidRDefault="004679C7">
      <w:pPr>
        <w:jc w:val="left"/>
      </w:pPr>
      <w:r>
        <w:rPr>
          <w:noProof/>
        </w:rPr>
        <w:pict w14:anchorId="0327623F">
          <v:shape id="_x0000_s2141" type="#_x0000_t75" style="position:absolute;margin-left:25.7pt;margin-top:1.65pt;width:121.75pt;height:118.1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5190B127" w:rsidR="00256F95" w:rsidRDefault="004679C7" w:rsidP="00256F95">
      <w:r>
        <w:rPr>
          <w:noProof/>
        </w:rPr>
        <w:pict w14:anchorId="1CF71DD8">
          <v:shape id="_x0000_s2140" type="#_x0000_t75" style="position:absolute;left:0;text-align:left;margin-left:178.95pt;margin-top:175.55pt;width:230.45pt;height:126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3F0F85E6">
          <v:shape id="_x0000_i1198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7DB70CCB" w:rsidR="00FB58BF" w:rsidRDefault="004679C7" w:rsidP="00350B4F">
      <w:pPr>
        <w:ind w:left="-284"/>
        <w:jc w:val="left"/>
      </w:pPr>
      <w:r>
        <w:pict w14:anchorId="2293086D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6BB43D02" w:rsidR="00BE3335" w:rsidRDefault="004679C7" w:rsidP="00BE3335">
      <w:pPr>
        <w:ind w:left="-709"/>
      </w:pPr>
      <w:r>
        <w:pict w14:anchorId="56B4A895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458B4AB4" w:rsidR="00BE3335" w:rsidRDefault="004679C7" w:rsidP="0053681D">
      <w:pPr>
        <w:ind w:left="-567"/>
        <w:jc w:val="center"/>
      </w:pPr>
      <w:r>
        <w:pict w14:anchorId="17E19E86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10CA4A70" w:rsidR="00DF1C95" w:rsidRDefault="00DF1C95" w:rsidP="00DF1C95">
      <w:pPr>
        <w:ind w:left="-567"/>
      </w:pPr>
      <w:r>
        <w:br w:type="page"/>
      </w:r>
      <w:r w:rsidR="004679C7">
        <w:lastRenderedPageBreak/>
        <w:pict w14:anchorId="0AE1BADC">
          <v:shape id="_x0000_i1194" type="#_x0000_t75" style="width:765pt;height:101.25pt">
            <v:imagedata r:id="rId43" o:title=""/>
          </v:shape>
        </w:pict>
      </w:r>
    </w:p>
    <w:p w14:paraId="74646379" w14:textId="75598D9C" w:rsidR="00DF1C95" w:rsidRDefault="004679C7" w:rsidP="00DF1C95">
      <w:pPr>
        <w:ind w:left="-567"/>
        <w:jc w:val="center"/>
      </w:pPr>
      <w:r>
        <w:pict w14:anchorId="7EAAB11C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2F786C65" w:rsidR="00DF1C95" w:rsidRPr="00DF1C95" w:rsidRDefault="004679C7" w:rsidP="00DF1C95">
      <w:pPr>
        <w:ind w:left="-851"/>
      </w:pPr>
      <w:r>
        <w:pict w14:anchorId="3343148E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29286654" w:rsidR="00DF1C95" w:rsidRDefault="004679C7" w:rsidP="00DF1C95">
      <w:pPr>
        <w:ind w:left="-851"/>
      </w:pPr>
      <w:r>
        <w:pict w14:anchorId="38F8502B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7CDD9C9E" w:rsidR="00AF6619" w:rsidRDefault="004679C7" w:rsidP="00DF1C95">
      <w:pPr>
        <w:ind w:left="-851"/>
      </w:pPr>
      <w:r>
        <w:pict w14:anchorId="43F72F47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6164A111" w:rsidR="00DF1C95" w:rsidRDefault="004679C7" w:rsidP="00254C25">
      <w:pPr>
        <w:ind w:left="-709"/>
      </w:pPr>
      <w:r>
        <w:pict w14:anchorId="73F38C92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01BCD551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863753" w:rsidRPr="00863753">
                            <w:rPr>
                              <w:b/>
                              <w:bCs/>
                            </w:rPr>
                            <w:t>31 de julio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01BCD551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863753" w:rsidRPr="00863753">
                      <w:rPr>
                        <w:b/>
                        <w:bCs/>
                      </w:rPr>
                      <w:t>31 de julio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1970FAEB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863753" w:rsidRPr="00863753">
                            <w:rPr>
                              <w:b/>
                              <w:bCs/>
                            </w:rPr>
                            <w:t>31 de julio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1970FAEB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863753" w:rsidRPr="00863753">
                      <w:rPr>
                        <w:b/>
                        <w:bCs/>
                      </w:rPr>
                      <w:t>31 de julio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9C7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05BAD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63753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15</TotalTime>
  <Pages>30</Pages>
  <Words>1644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2025-08-01T11:03:00Z</dcterms:created>
  <dcterms:modified xsi:type="dcterms:W3CDTF">2025-08-01T11:05:00Z</dcterms:modified>
</cp:coreProperties>
</file>